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2F80B" w14:textId="08D80261" w:rsidR="007C0F01" w:rsidRDefault="00F26419" w:rsidP="006548DC">
      <w:pPr>
        <w:pStyle w:val="berschrift1"/>
        <w:spacing w:before="200" w:after="200"/>
      </w:pPr>
      <w:r>
        <w:t>Zwischenbericht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00"/>
        <w:gridCol w:w="6136"/>
      </w:tblGrid>
      <w:tr w:rsidR="00F26419" w:rsidRPr="00F26419" w14:paraId="751B3DD1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0F068E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Startup Factory:</w:t>
            </w:r>
          </w:p>
        </w:tc>
        <w:tc>
          <w:tcPr>
            <w:tcW w:w="61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7B5FEA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i/>
                <w:iCs/>
                <w:sz w:val="22"/>
                <w:szCs w:val="22"/>
                <w:lang w:eastAsia="de-DE"/>
              </w:rPr>
              <w:t>[Name der Factory]</w:t>
            </w:r>
          </w:p>
        </w:tc>
      </w:tr>
      <w:tr w:rsidR="00F26419" w:rsidRPr="00F26419" w14:paraId="030BA2D3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1F6267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Förderkennzeichen:</w:t>
            </w:r>
          </w:p>
        </w:tc>
        <w:tc>
          <w:tcPr>
            <w:tcW w:w="61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0EE8F4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i/>
                <w:iCs/>
                <w:sz w:val="22"/>
                <w:szCs w:val="22"/>
                <w:lang w:eastAsia="de-DE"/>
              </w:rPr>
              <w:t>[FKZ]</w:t>
            </w:r>
          </w:p>
        </w:tc>
      </w:tr>
      <w:tr w:rsidR="00F26419" w:rsidRPr="00F26419" w14:paraId="36EB6CB4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722562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Berichtszeitraum:</w:t>
            </w:r>
          </w:p>
        </w:tc>
        <w:tc>
          <w:tcPr>
            <w:tcW w:w="61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110B4D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i/>
                <w:iCs/>
                <w:sz w:val="22"/>
                <w:szCs w:val="22"/>
                <w:lang w:eastAsia="de-DE"/>
              </w:rPr>
              <w:t>[TT.MM.JJJJ] bis [TT.MM.JJJJ]</w:t>
            </w:r>
          </w:p>
        </w:tc>
      </w:tr>
      <w:tr w:rsidR="00F26419" w:rsidRPr="00F26419" w14:paraId="32C2046E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6062B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Ansprechpartner/in:</w:t>
            </w:r>
          </w:p>
        </w:tc>
        <w:tc>
          <w:tcPr>
            <w:tcW w:w="61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174BC1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i/>
                <w:iCs/>
                <w:sz w:val="22"/>
                <w:szCs w:val="22"/>
                <w:lang w:eastAsia="de-DE"/>
              </w:rPr>
              <w:t>[Name, E-Mail, Telefon]</w:t>
            </w:r>
          </w:p>
        </w:tc>
      </w:tr>
      <w:tr w:rsidR="00F26419" w:rsidRPr="00F26419" w14:paraId="3DF10C38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30C2AE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Datum:</w:t>
            </w:r>
          </w:p>
        </w:tc>
        <w:tc>
          <w:tcPr>
            <w:tcW w:w="61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1A97B6E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i/>
                <w:iCs/>
                <w:sz w:val="22"/>
                <w:szCs w:val="22"/>
                <w:lang w:eastAsia="de-DE"/>
              </w:rPr>
              <w:t>[TT.MM.JJJJ]</w:t>
            </w:r>
          </w:p>
        </w:tc>
      </w:tr>
    </w:tbl>
    <w:p w14:paraId="26ED0F6D" w14:textId="77777777" w:rsidR="00F26419" w:rsidRDefault="00F26419" w:rsidP="00F26419">
      <w:pPr>
        <w:rPr>
          <w:lang w:eastAsia="de-DE"/>
        </w:rPr>
      </w:pPr>
    </w:p>
    <w:p w14:paraId="0628C516" w14:textId="201035AD" w:rsidR="00F26419" w:rsidRPr="00F26419" w:rsidRDefault="00F26419" w:rsidP="00F26419">
      <w:pPr>
        <w:pStyle w:val="berschrift3"/>
        <w:rPr>
          <w:lang w:eastAsia="de-DE"/>
        </w:rPr>
      </w:pPr>
      <w:r w:rsidRPr="00F26419">
        <w:rPr>
          <w:rFonts w:eastAsia="Arial"/>
          <w:lang w:eastAsia="de-DE"/>
        </w:rPr>
        <w:t>Executive Summary (max. 2 Seiten)</w:t>
      </w:r>
    </w:p>
    <w:p w14:paraId="651D8347" w14:textId="77777777" w:rsidR="00F26419" w:rsidRP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>Fassen Sie die wesentlichen Ergebnisse, Highlights und Herausforderungen des Berichtszeitraums zusammen.</w:t>
      </w:r>
    </w:p>
    <w:p w14:paraId="4A29B62B" w14:textId="38423407" w:rsidR="00F26419" w:rsidRDefault="00F26419" w:rsidP="00F26419">
      <w:pPr>
        <w:rPr>
          <w:i/>
          <w:iCs/>
          <w:lang w:eastAsia="de-DE"/>
        </w:rPr>
      </w:pPr>
      <w:r w:rsidRPr="00F26419">
        <w:rPr>
          <w:i/>
          <w:iCs/>
          <w:lang w:eastAsia="de-DE"/>
        </w:rPr>
        <w:t>[Freitext - max. 2 Seiten]</w:t>
      </w:r>
    </w:p>
    <w:p w14:paraId="046A0134" w14:textId="77777777" w:rsidR="00F26419" w:rsidRDefault="00F26419" w:rsidP="00F26419">
      <w:pPr>
        <w:rPr>
          <w:lang w:eastAsia="de-DE"/>
        </w:rPr>
      </w:pPr>
    </w:p>
    <w:p w14:paraId="74D6AC3D" w14:textId="7D39E77D" w:rsidR="00F26419" w:rsidRPr="00F26419" w:rsidRDefault="00F26419" w:rsidP="00F26419">
      <w:pPr>
        <w:pStyle w:val="berschrift3"/>
        <w:rPr>
          <w:lang w:eastAsia="de-DE"/>
        </w:rPr>
      </w:pPr>
      <w:r w:rsidRPr="00F26419">
        <w:rPr>
          <w:rFonts w:eastAsia="Arial"/>
          <w:lang w:eastAsia="de-DE"/>
        </w:rPr>
        <w:t>Gesamtbewertung des Projektstands</w:t>
      </w:r>
    </w:p>
    <w:p w14:paraId="6A9A9186" w14:textId="77777777" w:rsidR="00F26419" w:rsidRDefault="00F26419" w:rsidP="00F26419">
      <w:pPr>
        <w:rPr>
          <w:i/>
          <w:iCs/>
          <w:lang w:eastAsia="de-DE"/>
        </w:rPr>
      </w:pPr>
      <w:r w:rsidRPr="00F26419">
        <w:rPr>
          <w:i/>
          <w:iCs/>
          <w:lang w:eastAsia="de-DE"/>
        </w:rPr>
        <w:t>Bitte bewerten Sie den aktuellen Stand Ihrer Factory anhand der folgenden Kriterien.</w:t>
      </w:r>
    </w:p>
    <w:p w14:paraId="35F76F43" w14:textId="243106CD" w:rsidR="00E300EA" w:rsidRPr="00F26419" w:rsidRDefault="00E300EA" w:rsidP="00E300EA">
      <w:pPr>
        <w:rPr>
          <w:b/>
          <w:bCs/>
          <w:lang w:eastAsia="de-DE"/>
        </w:rPr>
      </w:pPr>
      <w:r>
        <w:rPr>
          <w:b/>
          <w:bCs/>
          <w:lang w:eastAsia="de-DE"/>
        </w:rPr>
        <w:t>2</w:t>
      </w:r>
      <w:r w:rsidRPr="00F26419">
        <w:rPr>
          <w:b/>
          <w:bCs/>
          <w:lang w:eastAsia="de-DE"/>
        </w:rPr>
        <w:t xml:space="preserve">.1 </w:t>
      </w:r>
      <w:r>
        <w:rPr>
          <w:b/>
          <w:bCs/>
          <w:lang w:eastAsia="de-DE"/>
        </w:rPr>
        <w:t>Arbeitsstand allgemein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8"/>
        <w:gridCol w:w="1200"/>
        <w:gridCol w:w="1200"/>
        <w:gridCol w:w="1200"/>
        <w:gridCol w:w="1238"/>
      </w:tblGrid>
      <w:tr w:rsidR="00F26419" w:rsidRPr="00F26419" w14:paraId="39E2E5A7" w14:textId="77777777" w:rsidTr="00E300EA">
        <w:tc>
          <w:tcPr>
            <w:tcW w:w="47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CDBB23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Kriterium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911869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Kritisch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626729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Verzögert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1C62C4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Planmäßig</w:t>
            </w:r>
          </w:p>
        </w:tc>
        <w:tc>
          <w:tcPr>
            <w:tcW w:w="12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05CEFF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Übertrifft</w:t>
            </w:r>
          </w:p>
        </w:tc>
      </w:tr>
      <w:tr w:rsidR="00F26419" w:rsidRPr="00F26419" w14:paraId="59BC6876" w14:textId="77777777" w:rsidTr="00E300EA">
        <w:tc>
          <w:tcPr>
            <w:tcW w:w="47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91096A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Umsetzung des Arbeitsprogramms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2307DD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F199C1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A44D3D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340BFB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</w:tr>
      <w:tr w:rsidR="00F26419" w:rsidRPr="00F26419" w14:paraId="229192E0" w14:textId="77777777" w:rsidTr="00E300EA">
        <w:tc>
          <w:tcPr>
            <w:tcW w:w="47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004D43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Erreichung der Meilensteine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A0C760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0D8505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B4CDCF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48527E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</w:tr>
      <w:tr w:rsidR="00F26419" w:rsidRPr="00F26419" w14:paraId="68827FEA" w14:textId="77777777" w:rsidTr="00E300EA">
        <w:tc>
          <w:tcPr>
            <w:tcW w:w="47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BC72D1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Personalaufbau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8D94CA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91F38E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397730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9E35CA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</w:tr>
      <w:tr w:rsidR="00F26419" w:rsidRPr="00F26419" w14:paraId="2F08655E" w14:textId="77777777" w:rsidTr="00E300EA">
        <w:tc>
          <w:tcPr>
            <w:tcW w:w="47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7225D2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Finanzielle Umsetzung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1E61F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5FE6B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7E0977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3DF5B8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</w:tr>
      <w:tr w:rsidR="00F26419" w:rsidRPr="00F26419" w14:paraId="238EA7A4" w14:textId="77777777" w:rsidTr="00E300EA">
        <w:tc>
          <w:tcPr>
            <w:tcW w:w="47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259299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Netzwerkentwicklung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75F469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2E51AA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FFA16C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0B50F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</w:tr>
      <w:tr w:rsidR="00F26419" w:rsidRPr="00F26419" w14:paraId="13C91136" w14:textId="77777777" w:rsidTr="00E300EA">
        <w:tc>
          <w:tcPr>
            <w:tcW w:w="47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1F1FB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Start-up-Unterstützung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CF4E3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FB85FA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4F95AB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2DB6C3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</w:tr>
      <w:tr w:rsidR="00F26419" w:rsidRPr="00F26419" w14:paraId="1660E85E" w14:textId="77777777" w:rsidTr="00E300EA">
        <w:tc>
          <w:tcPr>
            <w:tcW w:w="47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60B34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Private Kofinanzierung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8816A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5989D6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09B7C7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  <w:tc>
          <w:tcPr>
            <w:tcW w:w="12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DC0962" w14:textId="77777777" w:rsidR="00F26419" w:rsidRPr="00F26419" w:rsidRDefault="00F26419" w:rsidP="00F26419">
            <w:pPr>
              <w:spacing w:after="0"/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</w:p>
        </w:tc>
      </w:tr>
    </w:tbl>
    <w:p w14:paraId="1EBF2A0E" w14:textId="77777777" w:rsidR="00F26419" w:rsidRPr="00F26419" w:rsidRDefault="00F26419" w:rsidP="00F26419">
      <w:pPr>
        <w:rPr>
          <w:lang w:eastAsia="de-DE"/>
        </w:rPr>
      </w:pPr>
    </w:p>
    <w:p w14:paraId="1B46C3CE" w14:textId="77777777" w:rsidR="00E300EA" w:rsidRDefault="00E300EA">
      <w:pPr>
        <w:rPr>
          <w:b/>
          <w:bCs/>
          <w:lang w:eastAsia="de-DE"/>
        </w:rPr>
      </w:pPr>
      <w:r>
        <w:rPr>
          <w:b/>
          <w:bCs/>
          <w:lang w:eastAsia="de-DE"/>
        </w:rPr>
        <w:br w:type="page"/>
      </w:r>
    </w:p>
    <w:p w14:paraId="35784E2D" w14:textId="611C71CE" w:rsidR="00E300EA" w:rsidRPr="00F26419" w:rsidRDefault="00E300EA" w:rsidP="00E300EA">
      <w:pPr>
        <w:rPr>
          <w:b/>
          <w:bCs/>
          <w:lang w:eastAsia="de-DE"/>
        </w:rPr>
      </w:pPr>
      <w:r>
        <w:rPr>
          <w:b/>
          <w:bCs/>
          <w:lang w:eastAsia="de-DE"/>
        </w:rPr>
        <w:lastRenderedPageBreak/>
        <w:t>2</w:t>
      </w:r>
      <w:r w:rsidRPr="00F26419">
        <w:rPr>
          <w:b/>
          <w:bCs/>
          <w:lang w:eastAsia="de-DE"/>
        </w:rPr>
        <w:t>.</w:t>
      </w:r>
      <w:r>
        <w:rPr>
          <w:b/>
          <w:bCs/>
          <w:lang w:eastAsia="de-DE"/>
        </w:rPr>
        <w:t>2</w:t>
      </w:r>
      <w:r w:rsidRPr="00F26419">
        <w:rPr>
          <w:b/>
          <w:bCs/>
          <w:lang w:eastAsia="de-DE"/>
        </w:rPr>
        <w:t xml:space="preserve"> </w:t>
      </w:r>
      <w:r>
        <w:rPr>
          <w:b/>
          <w:bCs/>
          <w:lang w:eastAsia="de-DE"/>
        </w:rPr>
        <w:t>Kennzahlen vorhabenindividuell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8"/>
        <w:gridCol w:w="2000"/>
        <w:gridCol w:w="2000"/>
        <w:gridCol w:w="2138"/>
      </w:tblGrid>
      <w:tr w:rsidR="00E300EA" w:rsidRPr="00F26419" w14:paraId="400504C7" w14:textId="77777777" w:rsidTr="00E300EA">
        <w:tc>
          <w:tcPr>
            <w:tcW w:w="34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518C2E" w14:textId="1D90A5E0" w:rsidR="00E300EA" w:rsidRPr="00F26419" w:rsidRDefault="00E300EA" w:rsidP="00E40806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Kennzahl vorhabenindividuell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7B7144" w14:textId="16EC960A" w:rsidR="00E300EA" w:rsidRPr="00F26419" w:rsidRDefault="00E300EA" w:rsidP="00E40806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 xml:space="preserve">Soll </w:t>
            </w:r>
            <w:r>
              <w:rPr>
                <w:b/>
                <w:sz w:val="22"/>
                <w:szCs w:val="22"/>
                <w:lang w:eastAsia="de-DE"/>
              </w:rPr>
              <w:br/>
            </w:r>
            <w:r w:rsidRPr="00F26419">
              <w:rPr>
                <w:b/>
                <w:sz w:val="22"/>
                <w:szCs w:val="22"/>
                <w:lang w:eastAsia="de-DE"/>
              </w:rPr>
              <w:t>(</w:t>
            </w:r>
            <w:r>
              <w:rPr>
                <w:b/>
                <w:sz w:val="22"/>
                <w:szCs w:val="22"/>
                <w:lang w:eastAsia="de-DE"/>
              </w:rPr>
              <w:t>zum Berichtszeitraum</w:t>
            </w:r>
            <w:r w:rsidRPr="00F26419">
              <w:rPr>
                <w:b/>
                <w:sz w:val="22"/>
                <w:szCs w:val="22"/>
                <w:lang w:eastAsia="de-DE"/>
              </w:rPr>
              <w:t>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B50C28" w14:textId="08927AA8" w:rsidR="00E300EA" w:rsidRPr="00F26419" w:rsidRDefault="00E300EA" w:rsidP="00E40806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 xml:space="preserve">Ist </w:t>
            </w:r>
            <w:r>
              <w:rPr>
                <w:b/>
                <w:sz w:val="22"/>
                <w:szCs w:val="22"/>
                <w:lang w:eastAsia="de-DE"/>
              </w:rPr>
              <w:br/>
            </w:r>
            <w:r w:rsidRPr="00F26419">
              <w:rPr>
                <w:b/>
                <w:sz w:val="22"/>
                <w:szCs w:val="22"/>
                <w:lang w:eastAsia="de-DE"/>
              </w:rPr>
              <w:t>(</w:t>
            </w:r>
            <w:r>
              <w:rPr>
                <w:b/>
                <w:sz w:val="22"/>
                <w:szCs w:val="22"/>
                <w:lang w:eastAsia="de-DE"/>
              </w:rPr>
              <w:t>zum Berichtszeitraum</w:t>
            </w:r>
            <w:r w:rsidRPr="00F26419">
              <w:rPr>
                <w:b/>
                <w:sz w:val="22"/>
                <w:szCs w:val="22"/>
                <w:lang w:eastAsia="de-DE"/>
              </w:rPr>
              <w:t>)</w:t>
            </w: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02053" w14:textId="3E43B45A" w:rsidR="00E300EA" w:rsidRPr="00F26419" w:rsidRDefault="00E300EA" w:rsidP="00E40806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Erreichbar zum Laufzeitende</w:t>
            </w:r>
          </w:p>
        </w:tc>
      </w:tr>
      <w:tr w:rsidR="00E300EA" w:rsidRPr="00F26419" w14:paraId="6481F7E3" w14:textId="77777777" w:rsidTr="00E300EA">
        <w:tc>
          <w:tcPr>
            <w:tcW w:w="34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528C0" w14:textId="2D341839" w:rsidR="00E300EA" w:rsidRPr="00E300EA" w:rsidRDefault="00E300EA" w:rsidP="00E40806">
            <w:pPr>
              <w:rPr>
                <w:i/>
                <w:iCs/>
                <w:sz w:val="22"/>
                <w:szCs w:val="22"/>
                <w:lang w:eastAsia="de-DE"/>
              </w:rPr>
            </w:pPr>
            <w:r w:rsidRPr="00E300EA">
              <w:rPr>
                <w:i/>
                <w:iCs/>
                <w:sz w:val="22"/>
                <w:szCs w:val="22"/>
                <w:lang w:eastAsia="de-DE"/>
              </w:rPr>
              <w:t>(Kennzahl 1)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91B27" w14:textId="77777777" w:rsidR="00E300EA" w:rsidRPr="00F26419" w:rsidRDefault="00E300EA" w:rsidP="00E40806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A372FF" w14:textId="77777777" w:rsidR="00E300EA" w:rsidRPr="00F26419" w:rsidRDefault="00E300EA" w:rsidP="00E40806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7F7394" w14:textId="399D0CD7" w:rsidR="00E300EA" w:rsidRPr="00F26419" w:rsidRDefault="00E300EA" w:rsidP="00E40806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  <w:r>
              <w:rPr>
                <w:sz w:val="22"/>
                <w:szCs w:val="22"/>
                <w:lang w:eastAsia="de-DE"/>
              </w:rPr>
              <w:t>ja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</w:t>
            </w:r>
            <w:r>
              <w:rPr>
                <w:sz w:val="22"/>
                <w:szCs w:val="22"/>
                <w:lang w:eastAsia="de-DE"/>
              </w:rPr>
              <w:t>nein</w:t>
            </w:r>
          </w:p>
        </w:tc>
      </w:tr>
      <w:tr w:rsidR="00E300EA" w:rsidRPr="00F26419" w14:paraId="66F7BEAF" w14:textId="77777777" w:rsidTr="00E300EA">
        <w:tc>
          <w:tcPr>
            <w:tcW w:w="34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0FBADF" w14:textId="5905D893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  <w:r w:rsidRPr="00E300EA">
              <w:rPr>
                <w:i/>
                <w:iCs/>
                <w:sz w:val="22"/>
                <w:szCs w:val="22"/>
                <w:lang w:eastAsia="de-DE"/>
              </w:rPr>
              <w:t xml:space="preserve">(Kennzahl </w:t>
            </w:r>
            <w:r>
              <w:rPr>
                <w:i/>
                <w:iCs/>
                <w:sz w:val="22"/>
                <w:szCs w:val="22"/>
                <w:lang w:eastAsia="de-DE"/>
              </w:rPr>
              <w:t>2</w:t>
            </w:r>
            <w:r w:rsidRPr="00E300EA">
              <w:rPr>
                <w:i/>
                <w:iCs/>
                <w:sz w:val="22"/>
                <w:szCs w:val="22"/>
                <w:lang w:eastAsia="de-DE"/>
              </w:rPr>
              <w:t>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80DD13" w14:textId="77777777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ADD022" w14:textId="77777777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1684F6" w14:textId="3C159A9A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  <w:r w:rsidRPr="009E599E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9E599E">
              <w:rPr>
                <w:sz w:val="22"/>
                <w:szCs w:val="22"/>
                <w:lang w:eastAsia="de-DE"/>
              </w:rPr>
              <w:t xml:space="preserve"> ja </w:t>
            </w:r>
            <w:r w:rsidRPr="009E599E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9E599E">
              <w:rPr>
                <w:sz w:val="22"/>
                <w:szCs w:val="22"/>
                <w:lang w:eastAsia="de-DE"/>
              </w:rPr>
              <w:t xml:space="preserve"> nein</w:t>
            </w:r>
          </w:p>
        </w:tc>
      </w:tr>
      <w:tr w:rsidR="00E300EA" w:rsidRPr="00F26419" w14:paraId="6D4254BE" w14:textId="77777777" w:rsidTr="00E300EA">
        <w:tc>
          <w:tcPr>
            <w:tcW w:w="34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5B404D" w14:textId="48B626D9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  <w:r w:rsidRPr="00E300EA">
              <w:rPr>
                <w:i/>
                <w:iCs/>
                <w:sz w:val="22"/>
                <w:szCs w:val="22"/>
                <w:lang w:eastAsia="de-DE"/>
              </w:rPr>
              <w:t xml:space="preserve">(Kennzahl </w:t>
            </w:r>
            <w:r>
              <w:rPr>
                <w:i/>
                <w:iCs/>
                <w:sz w:val="22"/>
                <w:szCs w:val="22"/>
                <w:lang w:eastAsia="de-DE"/>
              </w:rPr>
              <w:t>3</w:t>
            </w:r>
            <w:r w:rsidRPr="00E300EA">
              <w:rPr>
                <w:i/>
                <w:iCs/>
                <w:sz w:val="22"/>
                <w:szCs w:val="22"/>
                <w:lang w:eastAsia="de-DE"/>
              </w:rPr>
              <w:t>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EA60F" w14:textId="77777777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F5705B" w14:textId="77777777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E423E9" w14:textId="4FC94DD1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  <w:r w:rsidRPr="009E599E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9E599E">
              <w:rPr>
                <w:sz w:val="22"/>
                <w:szCs w:val="22"/>
                <w:lang w:eastAsia="de-DE"/>
              </w:rPr>
              <w:t xml:space="preserve"> ja </w:t>
            </w:r>
            <w:r w:rsidRPr="009E599E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9E599E">
              <w:rPr>
                <w:sz w:val="22"/>
                <w:szCs w:val="22"/>
                <w:lang w:eastAsia="de-DE"/>
              </w:rPr>
              <w:t xml:space="preserve"> nein</w:t>
            </w:r>
          </w:p>
        </w:tc>
      </w:tr>
      <w:tr w:rsidR="00E300EA" w:rsidRPr="00F26419" w14:paraId="0DA68861" w14:textId="77777777" w:rsidTr="00E300EA">
        <w:tc>
          <w:tcPr>
            <w:tcW w:w="34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B9F895" w14:textId="1E414AE7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  <w:r w:rsidRPr="00E300EA">
              <w:rPr>
                <w:i/>
                <w:iCs/>
                <w:sz w:val="22"/>
                <w:szCs w:val="22"/>
                <w:lang w:eastAsia="de-DE"/>
              </w:rPr>
              <w:t xml:space="preserve">(Kennzahl </w:t>
            </w:r>
            <w:r>
              <w:rPr>
                <w:i/>
                <w:iCs/>
                <w:sz w:val="22"/>
                <w:szCs w:val="22"/>
                <w:lang w:eastAsia="de-DE"/>
              </w:rPr>
              <w:t>4</w:t>
            </w:r>
            <w:r w:rsidRPr="00E300EA">
              <w:rPr>
                <w:i/>
                <w:iCs/>
                <w:sz w:val="22"/>
                <w:szCs w:val="22"/>
                <w:lang w:eastAsia="de-DE"/>
              </w:rPr>
              <w:t>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8233D7" w14:textId="77777777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0B6C10" w14:textId="77777777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3D7B0D" w14:textId="3CB25991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  <w:r w:rsidRPr="009E599E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9E599E">
              <w:rPr>
                <w:sz w:val="22"/>
                <w:szCs w:val="22"/>
                <w:lang w:eastAsia="de-DE"/>
              </w:rPr>
              <w:t xml:space="preserve"> ja </w:t>
            </w:r>
            <w:r w:rsidRPr="009E599E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9E599E">
              <w:rPr>
                <w:sz w:val="22"/>
                <w:szCs w:val="22"/>
                <w:lang w:eastAsia="de-DE"/>
              </w:rPr>
              <w:t xml:space="preserve"> nein</w:t>
            </w:r>
          </w:p>
        </w:tc>
      </w:tr>
      <w:tr w:rsidR="00E300EA" w:rsidRPr="00F26419" w14:paraId="38AA790F" w14:textId="77777777" w:rsidTr="00E300EA">
        <w:tc>
          <w:tcPr>
            <w:tcW w:w="34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CA9F05" w14:textId="61538639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  <w:r w:rsidRPr="00E300EA">
              <w:rPr>
                <w:i/>
                <w:iCs/>
                <w:sz w:val="22"/>
                <w:szCs w:val="22"/>
                <w:lang w:eastAsia="de-DE"/>
              </w:rPr>
              <w:t xml:space="preserve">(Kennzahl </w:t>
            </w:r>
            <w:r>
              <w:rPr>
                <w:i/>
                <w:iCs/>
                <w:sz w:val="22"/>
                <w:szCs w:val="22"/>
                <w:lang w:eastAsia="de-DE"/>
              </w:rPr>
              <w:t>5</w:t>
            </w:r>
            <w:r w:rsidRPr="00E300EA">
              <w:rPr>
                <w:i/>
                <w:iCs/>
                <w:sz w:val="22"/>
                <w:szCs w:val="22"/>
                <w:lang w:eastAsia="de-DE"/>
              </w:rPr>
              <w:t>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435BFC" w14:textId="77777777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2C8BDE" w14:textId="77777777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FE9BC3" w14:textId="546DB2BA" w:rsidR="00E300EA" w:rsidRPr="00F26419" w:rsidRDefault="00E300EA" w:rsidP="00E300EA">
            <w:pPr>
              <w:rPr>
                <w:sz w:val="22"/>
                <w:szCs w:val="22"/>
                <w:lang w:eastAsia="de-DE"/>
              </w:rPr>
            </w:pPr>
            <w:r w:rsidRPr="009E599E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9E599E">
              <w:rPr>
                <w:sz w:val="22"/>
                <w:szCs w:val="22"/>
                <w:lang w:eastAsia="de-DE"/>
              </w:rPr>
              <w:t xml:space="preserve"> ja </w:t>
            </w:r>
            <w:r w:rsidRPr="009E599E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9E599E">
              <w:rPr>
                <w:sz w:val="22"/>
                <w:szCs w:val="22"/>
                <w:lang w:eastAsia="de-DE"/>
              </w:rPr>
              <w:t xml:space="preserve"> nein</w:t>
            </w:r>
          </w:p>
        </w:tc>
      </w:tr>
    </w:tbl>
    <w:p w14:paraId="6E6AA634" w14:textId="77777777" w:rsidR="00F26419" w:rsidRDefault="00F26419" w:rsidP="00F26419">
      <w:pPr>
        <w:rPr>
          <w:lang w:eastAsia="de-DE"/>
        </w:rPr>
      </w:pPr>
    </w:p>
    <w:p w14:paraId="7EC5C8F3" w14:textId="5A71DFF0" w:rsidR="00E300EA" w:rsidRDefault="00E300EA" w:rsidP="00E300EA">
      <w:pPr>
        <w:rPr>
          <w:lang w:eastAsia="de-DE"/>
        </w:rPr>
      </w:pPr>
      <w:r>
        <w:rPr>
          <w:i/>
          <w:iCs/>
          <w:lang w:eastAsia="de-DE"/>
        </w:rPr>
        <w:t>Tragen</w:t>
      </w:r>
      <w:r w:rsidRPr="00F26419">
        <w:rPr>
          <w:i/>
          <w:iCs/>
          <w:lang w:eastAsia="de-DE"/>
        </w:rPr>
        <w:t xml:space="preserve"> Sie </w:t>
      </w:r>
      <w:r>
        <w:rPr>
          <w:i/>
          <w:iCs/>
          <w:lang w:eastAsia="de-DE"/>
        </w:rPr>
        <w:t>den Stand der</w:t>
      </w:r>
      <w:r w:rsidRPr="00F26419">
        <w:rPr>
          <w:i/>
          <w:iCs/>
          <w:lang w:eastAsia="de-DE"/>
        </w:rPr>
        <w:t xml:space="preserve"> wesentlichen </w:t>
      </w:r>
      <w:r>
        <w:rPr>
          <w:i/>
          <w:iCs/>
          <w:lang w:eastAsia="de-DE"/>
        </w:rPr>
        <w:t>Kennzahlen Ihres Vorhabens</w:t>
      </w:r>
      <w:r>
        <w:rPr>
          <w:i/>
          <w:iCs/>
          <w:lang w:eastAsia="de-DE"/>
        </w:rPr>
        <w:t xml:space="preserve"> zusammen und </w:t>
      </w:r>
      <w:r>
        <w:rPr>
          <w:i/>
          <w:iCs/>
          <w:lang w:eastAsia="de-DE"/>
        </w:rPr>
        <w:t>schätzen Sie ab, ob diese Kennzahlen zum Ende der Laufzeit erreicht werden können.</w:t>
      </w:r>
    </w:p>
    <w:p w14:paraId="669C3BE4" w14:textId="11090149" w:rsidR="00F26419" w:rsidRPr="00F26419" w:rsidRDefault="00F26419" w:rsidP="00F26419">
      <w:pPr>
        <w:pStyle w:val="berschrift3"/>
        <w:rPr>
          <w:lang w:eastAsia="de-DE"/>
        </w:rPr>
      </w:pPr>
      <w:r w:rsidRPr="00F26419">
        <w:rPr>
          <w:rFonts w:eastAsia="Arial"/>
          <w:lang w:eastAsia="de-DE"/>
        </w:rPr>
        <w:t xml:space="preserve">Personal und </w:t>
      </w:r>
      <w:proofErr w:type="spellStart"/>
      <w:r w:rsidRPr="00F26419">
        <w:rPr>
          <w:rFonts w:eastAsia="Arial"/>
          <w:lang w:eastAsia="de-DE"/>
        </w:rPr>
        <w:t>Governance</w:t>
      </w:r>
      <w:proofErr w:type="spellEnd"/>
    </w:p>
    <w:p w14:paraId="12B28EB8" w14:textId="2B09CC49" w:rsidR="00F26419" w:rsidRPr="00F26419" w:rsidRDefault="00F26419" w:rsidP="00F26419">
      <w:pPr>
        <w:rPr>
          <w:b/>
          <w:bCs/>
          <w:lang w:eastAsia="de-DE"/>
        </w:rPr>
      </w:pPr>
      <w:r>
        <w:rPr>
          <w:b/>
          <w:bCs/>
          <w:lang w:eastAsia="de-DE"/>
        </w:rPr>
        <w:t>3</w:t>
      </w:r>
      <w:r w:rsidRPr="00F26419">
        <w:rPr>
          <w:b/>
          <w:bCs/>
          <w:lang w:eastAsia="de-DE"/>
        </w:rPr>
        <w:t>.1 Personalstruktur</w:t>
      </w:r>
    </w:p>
    <w:p w14:paraId="6719EA1B" w14:textId="77777777" w:rsidR="00F26419" w:rsidRP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>Aktueller Stand der Personalbesetzung (VZÄ = Vollzeitäquivalente)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8"/>
        <w:gridCol w:w="2000"/>
        <w:gridCol w:w="2000"/>
        <w:gridCol w:w="2138"/>
      </w:tblGrid>
      <w:tr w:rsidR="00F26419" w:rsidRPr="00F26419" w14:paraId="69553BB4" w14:textId="77777777" w:rsidTr="00F26419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36EFAA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Bereich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952F24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Soll (VZÄ)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3E3E82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Ist (VZÄ)</w:t>
            </w: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F0F789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Status</w:t>
            </w:r>
          </w:p>
        </w:tc>
      </w:tr>
      <w:tr w:rsidR="00F26419" w:rsidRPr="00F26419" w14:paraId="4DF87799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048AD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Geschäftsführung/Management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50D7FD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7AAECC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909031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besetzt </w:t>
            </w: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offen</w:t>
            </w:r>
          </w:p>
        </w:tc>
      </w:tr>
      <w:tr w:rsidR="00F26419" w:rsidRPr="00F26419" w14:paraId="6791645E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111394" w14:textId="7228402D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Start-up-Betreuung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28FD4B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89E8A2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AE6625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besetzt </w:t>
            </w: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offen</w:t>
            </w:r>
          </w:p>
        </w:tc>
      </w:tr>
      <w:tr w:rsidR="00F26419" w:rsidRPr="00F26419" w14:paraId="6B1E8C47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C45C90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Administration/Finanzen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FE82A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A63A8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6DFA0C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besetzt </w:t>
            </w: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offen</w:t>
            </w:r>
          </w:p>
        </w:tc>
      </w:tr>
      <w:tr w:rsidR="00F26419" w:rsidRPr="00F26419" w14:paraId="60275B8D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F86B8B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Kommunikation/Marketing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426EC5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A022AE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5F4003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besetzt </w:t>
            </w: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offen</w:t>
            </w:r>
          </w:p>
        </w:tc>
      </w:tr>
      <w:tr w:rsidR="00F26419" w:rsidRPr="00F26419" w14:paraId="4600D9F1" w14:textId="77777777" w:rsidTr="00135B84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F00D5B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sz w:val="22"/>
                <w:szCs w:val="22"/>
                <w:lang w:eastAsia="de-DE"/>
              </w:rPr>
              <w:t>Sonstige</w:t>
            </w: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3D53CB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C4769F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</w:p>
        </w:tc>
        <w:tc>
          <w:tcPr>
            <w:tcW w:w="2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07B6E8" w14:textId="77777777" w:rsidR="00F26419" w:rsidRPr="00F26419" w:rsidRDefault="00F26419" w:rsidP="00F26419">
            <w:pPr>
              <w:rPr>
                <w:sz w:val="22"/>
                <w:szCs w:val="22"/>
                <w:lang w:eastAsia="de-DE"/>
              </w:rPr>
            </w:pP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besetzt </w:t>
            </w:r>
            <w:r w:rsidRPr="00F26419">
              <w:rPr>
                <w:rFonts w:ascii="Segoe UI Symbol" w:hAnsi="Segoe UI Symbol" w:cs="Segoe UI Symbol"/>
                <w:sz w:val="22"/>
                <w:szCs w:val="22"/>
                <w:lang w:eastAsia="de-DE"/>
              </w:rPr>
              <w:t>☐</w:t>
            </w:r>
            <w:r w:rsidRPr="00F26419">
              <w:rPr>
                <w:sz w:val="22"/>
                <w:szCs w:val="22"/>
                <w:lang w:eastAsia="de-DE"/>
              </w:rPr>
              <w:t xml:space="preserve"> offen</w:t>
            </w:r>
          </w:p>
        </w:tc>
      </w:tr>
    </w:tbl>
    <w:p w14:paraId="29B5CF77" w14:textId="77777777" w:rsidR="00F26419" w:rsidRDefault="00F26419" w:rsidP="00F26419">
      <w:pPr>
        <w:rPr>
          <w:lang w:eastAsia="de-DE"/>
        </w:rPr>
      </w:pPr>
    </w:p>
    <w:p w14:paraId="3C986E68" w14:textId="3C442825" w:rsid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>Fassen Sie die wesentlichen Ergebnisse</w:t>
      </w:r>
      <w:r>
        <w:rPr>
          <w:i/>
          <w:iCs/>
          <w:lang w:eastAsia="de-DE"/>
        </w:rPr>
        <w:t xml:space="preserve"> zusammen und integrieren ein aktuelles Organigramm</w:t>
      </w:r>
    </w:p>
    <w:p w14:paraId="1FF86EAF" w14:textId="6C872DC5" w:rsidR="00F26419" w:rsidRDefault="006548DC" w:rsidP="00F26419">
      <w:pPr>
        <w:rPr>
          <w:lang w:eastAsia="de-DE"/>
        </w:rPr>
      </w:pPr>
      <w:r>
        <w:rPr>
          <w:b/>
          <w:bCs/>
          <w:lang w:eastAsia="de-DE"/>
        </w:rPr>
        <w:lastRenderedPageBreak/>
        <w:t>3</w:t>
      </w:r>
      <w:r w:rsidR="00F26419" w:rsidRPr="00F26419">
        <w:rPr>
          <w:b/>
          <w:bCs/>
          <w:lang w:eastAsia="de-DE"/>
        </w:rPr>
        <w:t>.</w:t>
      </w:r>
      <w:r>
        <w:rPr>
          <w:b/>
          <w:bCs/>
          <w:lang w:eastAsia="de-DE"/>
        </w:rPr>
        <w:t>2</w:t>
      </w:r>
      <w:r w:rsidR="00F26419" w:rsidRPr="00F26419">
        <w:rPr>
          <w:b/>
          <w:bCs/>
          <w:lang w:eastAsia="de-DE"/>
        </w:rPr>
        <w:t xml:space="preserve"> </w:t>
      </w:r>
      <w:proofErr w:type="spellStart"/>
      <w:r w:rsidR="00F26419">
        <w:rPr>
          <w:b/>
          <w:bCs/>
          <w:lang w:eastAsia="de-DE"/>
        </w:rPr>
        <w:t>Governance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48"/>
        <w:gridCol w:w="680"/>
        <w:gridCol w:w="992"/>
        <w:gridCol w:w="1276"/>
        <w:gridCol w:w="1840"/>
      </w:tblGrid>
      <w:tr w:rsidR="00F26419" w:rsidRPr="00F26419" w14:paraId="087074EB" w14:textId="653830EE" w:rsidTr="00F26419">
        <w:tc>
          <w:tcPr>
            <w:tcW w:w="484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18CE20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Element</w:t>
            </w:r>
          </w:p>
        </w:tc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87FBC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Ja</w:t>
            </w:r>
          </w:p>
        </w:tc>
        <w:tc>
          <w:tcPr>
            <w:tcW w:w="9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394589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Nein</w:t>
            </w:r>
          </w:p>
        </w:tc>
        <w:tc>
          <w:tcPr>
            <w:tcW w:w="12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2D6460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In Arbeit</w:t>
            </w:r>
          </w:p>
        </w:tc>
        <w:tc>
          <w:tcPr>
            <w:tcW w:w="1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</w:tcPr>
          <w:p w14:paraId="37B9F919" w14:textId="37F97AC2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>
              <w:rPr>
                <w:b/>
                <w:sz w:val="22"/>
                <w:szCs w:val="22"/>
                <w:lang w:eastAsia="de-DE"/>
              </w:rPr>
              <w:t>nicht relevant</w:t>
            </w:r>
          </w:p>
        </w:tc>
      </w:tr>
      <w:tr w:rsidR="00F26419" w:rsidRPr="00F26419" w14:paraId="3F075C22" w14:textId="7495F75D" w:rsidTr="00F26419">
        <w:tc>
          <w:tcPr>
            <w:tcW w:w="484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421E21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Compliance-Regeln etabliert</w:t>
            </w:r>
          </w:p>
        </w:tc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AD21F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9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BCBF4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BBF734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83FAF56" w14:textId="3701F3A9" w:rsidR="00F26419" w:rsidRPr="00F26419" w:rsidRDefault="00F26419" w:rsidP="00F26419">
            <w:pPr>
              <w:ind w:left="139"/>
              <w:rPr>
                <w:rFonts w:ascii="Segoe UI Symbol" w:hAnsi="Segoe UI Symbol" w:cs="Segoe UI Symbol"/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</w:p>
        </w:tc>
      </w:tr>
      <w:tr w:rsidR="00F26419" w:rsidRPr="00F26419" w14:paraId="1A6A5D9F" w14:textId="7E363627" w:rsidTr="00F26419">
        <w:tc>
          <w:tcPr>
            <w:tcW w:w="484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6660D1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Beirat/Advisory Board konstituiert</w:t>
            </w:r>
          </w:p>
        </w:tc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9CEAF3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9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EE2885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9551A8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0C8740D" w14:textId="6EFCC24F" w:rsidR="00F26419" w:rsidRPr="00F26419" w:rsidRDefault="00F26419" w:rsidP="00F26419">
            <w:pPr>
              <w:ind w:left="139"/>
              <w:rPr>
                <w:rFonts w:ascii="Segoe UI Symbol" w:hAnsi="Segoe UI Symbol" w:cs="Segoe UI Symbol"/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</w:p>
        </w:tc>
      </w:tr>
      <w:tr w:rsidR="00F26419" w:rsidRPr="00F26419" w14:paraId="60EF5F3D" w14:textId="2518D032" w:rsidTr="00F26419">
        <w:tc>
          <w:tcPr>
            <w:tcW w:w="484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964A17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Kooperationsvereinbarungen mit Hochschulen</w:t>
            </w:r>
          </w:p>
        </w:tc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55071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9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0BAABC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1C42B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3F7CDDB" w14:textId="015D2E8A" w:rsidR="00F26419" w:rsidRPr="00F26419" w:rsidRDefault="00F26419" w:rsidP="00F26419">
            <w:pPr>
              <w:ind w:left="139"/>
              <w:rPr>
                <w:rFonts w:ascii="Segoe UI Symbol" w:hAnsi="Segoe UI Symbol" w:cs="Segoe UI Symbol"/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</w:p>
        </w:tc>
      </w:tr>
      <w:tr w:rsidR="00F26419" w:rsidRPr="00F26419" w14:paraId="7924FB37" w14:textId="14A118AD" w:rsidTr="00F26419">
        <w:tc>
          <w:tcPr>
            <w:tcW w:w="484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59B26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IP-Transfer-Prozesse standardisiert</w:t>
            </w:r>
          </w:p>
        </w:tc>
        <w:tc>
          <w:tcPr>
            <w:tcW w:w="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FBDE189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99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8231B7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27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BA1784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33C5302" w14:textId="52613579" w:rsidR="00F26419" w:rsidRPr="00F26419" w:rsidRDefault="00F26419" w:rsidP="00F26419">
            <w:pPr>
              <w:ind w:left="139"/>
              <w:rPr>
                <w:rFonts w:ascii="Segoe UI Symbol" w:hAnsi="Segoe UI Symbol" w:cs="Segoe UI Symbol"/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</w:p>
        </w:tc>
      </w:tr>
    </w:tbl>
    <w:p w14:paraId="4E63BEF8" w14:textId="77777777" w:rsidR="00F26419" w:rsidRDefault="00F26419" w:rsidP="00F26419">
      <w:pPr>
        <w:rPr>
          <w:lang w:eastAsia="de-DE"/>
        </w:rPr>
      </w:pPr>
    </w:p>
    <w:p w14:paraId="1E2A5CBD" w14:textId="3871795F" w:rsidR="00F26419" w:rsidRPr="00F26419" w:rsidRDefault="00F26419" w:rsidP="00F26419">
      <w:pPr>
        <w:rPr>
          <w:i/>
          <w:lang w:eastAsia="de-DE"/>
        </w:rPr>
      </w:pPr>
      <w:r w:rsidRPr="00F26419">
        <w:rPr>
          <w:i/>
          <w:lang w:eastAsia="de-DE"/>
        </w:rPr>
        <w:t>Gibt es sonst Erwähnenswertes?</w:t>
      </w:r>
    </w:p>
    <w:p w14:paraId="06700B4F" w14:textId="77777777" w:rsidR="00F26419" w:rsidRDefault="00F26419" w:rsidP="00F26419">
      <w:pPr>
        <w:rPr>
          <w:lang w:eastAsia="de-DE"/>
        </w:rPr>
      </w:pPr>
    </w:p>
    <w:p w14:paraId="303905BF" w14:textId="4F4B09C9" w:rsidR="00F26419" w:rsidRPr="00F26419" w:rsidRDefault="00F26419" w:rsidP="006548DC">
      <w:pPr>
        <w:pStyle w:val="berschrift3"/>
        <w:rPr>
          <w:lang w:eastAsia="de-DE"/>
        </w:rPr>
      </w:pPr>
      <w:r w:rsidRPr="00F26419">
        <w:rPr>
          <w:rFonts w:eastAsia="Arial"/>
          <w:lang w:eastAsia="de-DE"/>
        </w:rPr>
        <w:t>Netzwerk und Partner</w:t>
      </w:r>
    </w:p>
    <w:p w14:paraId="169E3300" w14:textId="77777777" w:rsidR="00F26419" w:rsidRP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>Entwicklung des Netzwerks im Berichtszeitraum</w:t>
      </w:r>
    </w:p>
    <w:tbl>
      <w:tblPr>
        <w:tblW w:w="26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98"/>
        <w:gridCol w:w="1138"/>
      </w:tblGrid>
      <w:tr w:rsidR="00F26419" w:rsidRPr="00F26419" w14:paraId="17258BD0" w14:textId="77777777" w:rsidTr="00F26419">
        <w:tc>
          <w:tcPr>
            <w:tcW w:w="3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74CD5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Partnertyp</w:t>
            </w:r>
          </w:p>
        </w:tc>
        <w:tc>
          <w:tcPr>
            <w:tcW w:w="1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05FF73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Trend</w:t>
            </w:r>
          </w:p>
        </w:tc>
      </w:tr>
      <w:tr w:rsidR="00F26419" w:rsidRPr="00F26419" w14:paraId="641F934F" w14:textId="77777777" w:rsidTr="00F26419">
        <w:tc>
          <w:tcPr>
            <w:tcW w:w="3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716469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Akademische Partner (Hochschulen/FE)</w:t>
            </w:r>
          </w:p>
        </w:tc>
        <w:tc>
          <w:tcPr>
            <w:tcW w:w="1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5F9D39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↑ ↔ ↓</w:t>
            </w:r>
          </w:p>
        </w:tc>
      </w:tr>
      <w:tr w:rsidR="00F26419" w:rsidRPr="00F26419" w14:paraId="0EE30BAC" w14:textId="77777777" w:rsidTr="00F26419">
        <w:tc>
          <w:tcPr>
            <w:tcW w:w="3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63246D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Unternehmerische Konsortialpartner</w:t>
            </w:r>
          </w:p>
        </w:tc>
        <w:tc>
          <w:tcPr>
            <w:tcW w:w="1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3BFD5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↑ ↔ ↓</w:t>
            </w:r>
          </w:p>
        </w:tc>
      </w:tr>
      <w:tr w:rsidR="00F26419" w:rsidRPr="00F26419" w14:paraId="07EB3A9C" w14:textId="77777777" w:rsidTr="00F26419">
        <w:tc>
          <w:tcPr>
            <w:tcW w:w="3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438F4A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Investoren/VC-Partner</w:t>
            </w:r>
          </w:p>
        </w:tc>
        <w:tc>
          <w:tcPr>
            <w:tcW w:w="1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0FBDA5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↑ ↔ ↓</w:t>
            </w:r>
          </w:p>
        </w:tc>
      </w:tr>
      <w:tr w:rsidR="00F26419" w:rsidRPr="00F26419" w14:paraId="04031D31" w14:textId="77777777" w:rsidTr="00F26419">
        <w:tc>
          <w:tcPr>
            <w:tcW w:w="3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43A14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Politische Unterstützer (Land/Kommune)</w:t>
            </w:r>
          </w:p>
        </w:tc>
        <w:tc>
          <w:tcPr>
            <w:tcW w:w="1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72365BE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↑ ↔ ↓</w:t>
            </w:r>
          </w:p>
        </w:tc>
      </w:tr>
      <w:tr w:rsidR="00F26419" w:rsidRPr="00F26419" w14:paraId="25EB2568" w14:textId="77777777" w:rsidTr="00F26419">
        <w:tc>
          <w:tcPr>
            <w:tcW w:w="399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839B40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Internationale Partner</w:t>
            </w:r>
          </w:p>
        </w:tc>
        <w:tc>
          <w:tcPr>
            <w:tcW w:w="11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3741FC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↑ ↔ ↓</w:t>
            </w:r>
          </w:p>
        </w:tc>
      </w:tr>
    </w:tbl>
    <w:p w14:paraId="4906DDD9" w14:textId="77777777" w:rsidR="00F26419" w:rsidRDefault="00F26419" w:rsidP="00F26419">
      <w:pPr>
        <w:rPr>
          <w:lang w:eastAsia="de-DE"/>
        </w:rPr>
      </w:pPr>
    </w:p>
    <w:p w14:paraId="0A688DB4" w14:textId="60213D43" w:rsidR="00F26419" w:rsidRPr="00F26419" w:rsidRDefault="00F26419" w:rsidP="00F26419">
      <w:pPr>
        <w:rPr>
          <w:i/>
          <w:lang w:eastAsia="de-DE"/>
        </w:rPr>
      </w:pPr>
      <w:r w:rsidRPr="00F26419">
        <w:rPr>
          <w:i/>
          <w:lang w:eastAsia="de-DE"/>
        </w:rPr>
        <w:t xml:space="preserve">Gibt es </w:t>
      </w:r>
      <w:r>
        <w:rPr>
          <w:i/>
          <w:lang w:eastAsia="de-DE"/>
        </w:rPr>
        <w:t>weitere Punkte die Erwähnung finden sollte</w:t>
      </w:r>
      <w:r w:rsidRPr="00F26419">
        <w:rPr>
          <w:i/>
          <w:lang w:eastAsia="de-DE"/>
        </w:rPr>
        <w:t>?</w:t>
      </w:r>
    </w:p>
    <w:p w14:paraId="7C1B34BA" w14:textId="77777777" w:rsidR="00F26419" w:rsidRPr="00F26419" w:rsidRDefault="00F26419" w:rsidP="00F26419">
      <w:pPr>
        <w:rPr>
          <w:lang w:eastAsia="de-DE"/>
        </w:rPr>
      </w:pPr>
    </w:p>
    <w:p w14:paraId="2779AA38" w14:textId="7721E79F" w:rsidR="00F26419" w:rsidRPr="00F26419" w:rsidRDefault="00F26419" w:rsidP="006548DC">
      <w:pPr>
        <w:pStyle w:val="berschrift3"/>
        <w:rPr>
          <w:lang w:eastAsia="de-DE"/>
        </w:rPr>
      </w:pPr>
      <w:r w:rsidRPr="00F26419">
        <w:rPr>
          <w:rFonts w:eastAsia="Arial"/>
          <w:lang w:eastAsia="de-DE"/>
        </w:rPr>
        <w:lastRenderedPageBreak/>
        <w:t>Stand der Umsetzung des Arbeitsprogramms</w:t>
      </w:r>
    </w:p>
    <w:p w14:paraId="0183FEC3" w14:textId="77777777" w:rsidR="00F26419" w:rsidRP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>Kurze Darstellung des Fortschritts bei den wichtigsten Arbeitspaketen und Meilensteinen.</w:t>
      </w:r>
    </w:p>
    <w:p w14:paraId="3FD13F34" w14:textId="71D3FC83" w:rsidR="00F26419" w:rsidRPr="00F26419" w:rsidRDefault="006548DC" w:rsidP="00F26419">
      <w:pPr>
        <w:rPr>
          <w:b/>
          <w:bCs/>
          <w:lang w:eastAsia="de-DE"/>
        </w:rPr>
      </w:pPr>
      <w:r>
        <w:rPr>
          <w:b/>
          <w:bCs/>
          <w:lang w:eastAsia="de-DE"/>
        </w:rPr>
        <w:t>5</w:t>
      </w:r>
      <w:r w:rsidR="00F26419" w:rsidRPr="00F26419">
        <w:rPr>
          <w:b/>
          <w:bCs/>
          <w:lang w:eastAsia="de-DE"/>
        </w:rPr>
        <w:t>.1 Meilenstein-Status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9"/>
        <w:gridCol w:w="3999"/>
        <w:gridCol w:w="1500"/>
        <w:gridCol w:w="1500"/>
        <w:gridCol w:w="1438"/>
      </w:tblGrid>
      <w:tr w:rsidR="00F26419" w:rsidRPr="00F26419" w14:paraId="3849AB2F" w14:textId="77777777" w:rsidTr="00F26419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7288DA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MS-Nr.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F90C22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Meilenstein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532E46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Soll-Termin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22F691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Status</w:t>
            </w:r>
          </w:p>
        </w:tc>
        <w:tc>
          <w:tcPr>
            <w:tcW w:w="14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59E8EC" w14:textId="77777777" w:rsidR="00F26419" w:rsidRPr="00F26419" w:rsidRDefault="00F26419" w:rsidP="00F26419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Ist-Termin</w:t>
            </w:r>
          </w:p>
        </w:tc>
      </w:tr>
      <w:tr w:rsidR="00F26419" w:rsidRPr="00F26419" w14:paraId="679A0A66" w14:textId="77777777" w:rsidTr="00135B84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38F0E1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MS1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7DDA88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[Bezeichnung]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35515F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[MM/JJ]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7F8BAB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☐✓</w:t>
            </w:r>
            <w:r w:rsidRPr="00F26419">
              <w:rPr>
                <w:lang w:eastAsia="de-DE"/>
              </w:rPr>
              <w:t xml:space="preserve"> </w:t>
            </w: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→ </w:t>
            </w: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>!</w:t>
            </w:r>
          </w:p>
        </w:tc>
        <w:tc>
          <w:tcPr>
            <w:tcW w:w="14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1DF704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[MM/JJ]</w:t>
            </w:r>
          </w:p>
        </w:tc>
      </w:tr>
      <w:tr w:rsidR="00F26419" w:rsidRPr="00F26419" w14:paraId="14A1F396" w14:textId="77777777" w:rsidTr="00135B84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8DE2DE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MS2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452322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[Bezeichnung]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61A9F0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[MM/JJ]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C14D2E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☐✓</w:t>
            </w:r>
            <w:r w:rsidRPr="00F26419">
              <w:rPr>
                <w:lang w:eastAsia="de-DE"/>
              </w:rPr>
              <w:t xml:space="preserve"> </w:t>
            </w: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→ </w:t>
            </w: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>!</w:t>
            </w:r>
          </w:p>
        </w:tc>
        <w:tc>
          <w:tcPr>
            <w:tcW w:w="14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BAB442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[MM/JJ]</w:t>
            </w:r>
          </w:p>
        </w:tc>
      </w:tr>
      <w:tr w:rsidR="00F26419" w:rsidRPr="00F26419" w14:paraId="63B4066E" w14:textId="77777777" w:rsidTr="00135B84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0A9065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MS3</w:t>
            </w:r>
          </w:p>
        </w:tc>
        <w:tc>
          <w:tcPr>
            <w:tcW w:w="4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52306F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[Bezeichnung]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18DF94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[MM/JJ]</w:t>
            </w:r>
          </w:p>
        </w:tc>
        <w:tc>
          <w:tcPr>
            <w:tcW w:w="1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45EEA7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☐✓</w:t>
            </w:r>
            <w:r w:rsidRPr="00F26419">
              <w:rPr>
                <w:lang w:eastAsia="de-DE"/>
              </w:rPr>
              <w:t xml:space="preserve"> </w:t>
            </w: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→ </w:t>
            </w: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>!</w:t>
            </w:r>
          </w:p>
        </w:tc>
        <w:tc>
          <w:tcPr>
            <w:tcW w:w="14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E17E39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[MM/JJ]</w:t>
            </w:r>
          </w:p>
        </w:tc>
      </w:tr>
    </w:tbl>
    <w:p w14:paraId="0C678CDF" w14:textId="77777777" w:rsidR="00F26419" w:rsidRP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 xml:space="preserve">Legende: </w:t>
      </w:r>
      <w:r w:rsidRPr="00F26419">
        <w:rPr>
          <w:rFonts w:ascii="Segoe UI Symbol" w:hAnsi="Segoe UI Symbol" w:cs="Segoe UI Symbol"/>
          <w:i/>
          <w:iCs/>
          <w:lang w:eastAsia="de-DE"/>
        </w:rPr>
        <w:t>✓</w:t>
      </w:r>
      <w:r w:rsidRPr="00F26419">
        <w:rPr>
          <w:i/>
          <w:iCs/>
          <w:lang w:eastAsia="de-DE"/>
        </w:rPr>
        <w:t xml:space="preserve"> = erreicht, → = in Bearbeitung</w:t>
      </w:r>
      <w:proofErr w:type="gramStart"/>
      <w:r w:rsidRPr="00F26419">
        <w:rPr>
          <w:i/>
          <w:iCs/>
          <w:lang w:eastAsia="de-DE"/>
        </w:rPr>
        <w:t>, !</w:t>
      </w:r>
      <w:proofErr w:type="gramEnd"/>
      <w:r w:rsidRPr="00F26419">
        <w:rPr>
          <w:i/>
          <w:iCs/>
          <w:lang w:eastAsia="de-DE"/>
        </w:rPr>
        <w:t xml:space="preserve"> = kritisch/verzögert</w:t>
      </w:r>
    </w:p>
    <w:p w14:paraId="7B93F17E" w14:textId="77777777" w:rsidR="00F26419" w:rsidRPr="00F26419" w:rsidRDefault="00F26419" w:rsidP="00F26419">
      <w:pPr>
        <w:rPr>
          <w:lang w:eastAsia="de-DE"/>
        </w:rPr>
      </w:pPr>
    </w:p>
    <w:p w14:paraId="75A46E99" w14:textId="1044BDC0" w:rsidR="00F26419" w:rsidRPr="00F26419" w:rsidRDefault="006548DC" w:rsidP="00F26419">
      <w:pPr>
        <w:rPr>
          <w:b/>
          <w:bCs/>
          <w:lang w:eastAsia="de-DE"/>
        </w:rPr>
      </w:pPr>
      <w:r>
        <w:rPr>
          <w:b/>
          <w:bCs/>
          <w:lang w:eastAsia="de-DE"/>
        </w:rPr>
        <w:t>5</w:t>
      </w:r>
      <w:r w:rsidR="00F26419" w:rsidRPr="00F26419">
        <w:rPr>
          <w:b/>
          <w:bCs/>
          <w:lang w:eastAsia="de-DE"/>
        </w:rPr>
        <w:t>.2 Erläuterungen zum Arbeitsprogramm</w:t>
      </w:r>
    </w:p>
    <w:p w14:paraId="4033DF4A" w14:textId="77777777" w:rsidR="00F26419" w:rsidRP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>Nur bei Abweichungen vom Plan oder besonderen Entwicklungen (max. 3 Seiten)</w:t>
      </w:r>
    </w:p>
    <w:p w14:paraId="2109EF87" w14:textId="77777777" w:rsidR="00F26419" w:rsidRP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>[Freitext bei Bedarf]</w:t>
      </w:r>
    </w:p>
    <w:p w14:paraId="1536D920" w14:textId="77777777" w:rsidR="00F26419" w:rsidRPr="00F26419" w:rsidRDefault="00F26419" w:rsidP="00F26419">
      <w:pPr>
        <w:rPr>
          <w:lang w:eastAsia="de-DE"/>
        </w:rPr>
      </w:pPr>
    </w:p>
    <w:p w14:paraId="7434543F" w14:textId="66107026" w:rsidR="00F26419" w:rsidRPr="00F26419" w:rsidRDefault="00F26419" w:rsidP="006548DC">
      <w:pPr>
        <w:pStyle w:val="berschrift3"/>
        <w:rPr>
          <w:lang w:eastAsia="de-DE"/>
        </w:rPr>
      </w:pPr>
      <w:r w:rsidRPr="00F26419">
        <w:rPr>
          <w:rFonts w:eastAsia="Arial"/>
          <w:lang w:eastAsia="de-DE"/>
        </w:rPr>
        <w:t>High Lights und Low Lights</w:t>
      </w:r>
    </w:p>
    <w:p w14:paraId="1690FADD" w14:textId="35FE8B44" w:rsidR="00F26419" w:rsidRPr="00F26419" w:rsidRDefault="006548DC" w:rsidP="00F26419">
      <w:pPr>
        <w:rPr>
          <w:b/>
          <w:bCs/>
          <w:lang w:eastAsia="de-DE"/>
        </w:rPr>
      </w:pPr>
      <w:r>
        <w:rPr>
          <w:b/>
          <w:bCs/>
          <w:lang w:eastAsia="de-DE"/>
        </w:rPr>
        <w:t>6</w:t>
      </w:r>
      <w:r w:rsidR="00F26419" w:rsidRPr="00F26419">
        <w:rPr>
          <w:b/>
          <w:bCs/>
          <w:lang w:eastAsia="de-DE"/>
        </w:rPr>
        <w:t>.1 High Lights (max. 3)</w:t>
      </w:r>
    </w:p>
    <w:p w14:paraId="52F49B12" w14:textId="77777777" w:rsidR="00F26419" w:rsidRP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>Besondere Erfolge und positive Entwicklungen im Berichtszeitraum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8836"/>
      </w:tblGrid>
      <w:tr w:rsidR="00F26419" w:rsidRPr="00F26419" w14:paraId="34096EE4" w14:textId="77777777" w:rsidTr="006548DC"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EDD084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1.</w:t>
            </w:r>
          </w:p>
        </w:tc>
        <w:tc>
          <w:tcPr>
            <w:tcW w:w="8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651CAA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[Kurzbeschreibung]</w:t>
            </w:r>
          </w:p>
        </w:tc>
      </w:tr>
      <w:tr w:rsidR="00F26419" w:rsidRPr="00F26419" w14:paraId="3DAD645F" w14:textId="77777777" w:rsidTr="006548DC"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EFDF17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2.</w:t>
            </w:r>
          </w:p>
        </w:tc>
        <w:tc>
          <w:tcPr>
            <w:tcW w:w="8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4E7362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[Kurzbeschreibung]</w:t>
            </w:r>
          </w:p>
        </w:tc>
      </w:tr>
      <w:tr w:rsidR="00F26419" w:rsidRPr="00F26419" w14:paraId="77D66BBD" w14:textId="77777777" w:rsidTr="006548DC"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F06E53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3.</w:t>
            </w:r>
          </w:p>
        </w:tc>
        <w:tc>
          <w:tcPr>
            <w:tcW w:w="8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C52984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i/>
                <w:iCs/>
                <w:lang w:eastAsia="de-DE"/>
              </w:rPr>
              <w:t>[Kurzbeschreibung]</w:t>
            </w:r>
          </w:p>
        </w:tc>
      </w:tr>
    </w:tbl>
    <w:p w14:paraId="77F03A1A" w14:textId="77777777" w:rsidR="00F26419" w:rsidRPr="00F26419" w:rsidRDefault="00F26419" w:rsidP="00F26419">
      <w:pPr>
        <w:rPr>
          <w:lang w:eastAsia="de-DE"/>
        </w:rPr>
      </w:pPr>
    </w:p>
    <w:p w14:paraId="7E097B52" w14:textId="77777777" w:rsidR="00E300EA" w:rsidRDefault="00E300EA">
      <w:pPr>
        <w:rPr>
          <w:b/>
          <w:bCs/>
          <w:lang w:eastAsia="de-DE"/>
        </w:rPr>
      </w:pPr>
      <w:r>
        <w:rPr>
          <w:b/>
          <w:bCs/>
          <w:lang w:eastAsia="de-DE"/>
        </w:rPr>
        <w:br w:type="page"/>
      </w:r>
    </w:p>
    <w:p w14:paraId="55F1EECE" w14:textId="68541DD6" w:rsidR="00F26419" w:rsidRPr="00F26419" w:rsidRDefault="006548DC" w:rsidP="00F26419">
      <w:pPr>
        <w:rPr>
          <w:b/>
          <w:bCs/>
          <w:lang w:eastAsia="de-DE"/>
        </w:rPr>
      </w:pPr>
      <w:r>
        <w:rPr>
          <w:b/>
          <w:bCs/>
          <w:lang w:eastAsia="de-DE"/>
        </w:rPr>
        <w:lastRenderedPageBreak/>
        <w:t>6</w:t>
      </w:r>
      <w:r w:rsidR="00F26419" w:rsidRPr="00F26419">
        <w:rPr>
          <w:b/>
          <w:bCs/>
          <w:lang w:eastAsia="de-DE"/>
        </w:rPr>
        <w:t>.2 Low Lights / Herausforderungen (max. 3)</w:t>
      </w:r>
    </w:p>
    <w:p w14:paraId="3D633C50" w14:textId="77777777" w:rsidR="00F26419" w:rsidRPr="00F26419" w:rsidRDefault="00F26419" w:rsidP="00F26419">
      <w:pPr>
        <w:rPr>
          <w:lang w:eastAsia="de-DE"/>
        </w:rPr>
      </w:pPr>
      <w:r w:rsidRPr="00F26419">
        <w:rPr>
          <w:i/>
          <w:iCs/>
          <w:lang w:eastAsia="de-DE"/>
        </w:rPr>
        <w:t>Schwierigkeiten, Verzögerungen oder unvorhergesehene Probleme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"/>
        <w:gridCol w:w="5499"/>
        <w:gridCol w:w="3337"/>
      </w:tblGrid>
      <w:tr w:rsidR="00F26419" w:rsidRPr="00F26419" w14:paraId="408E2218" w14:textId="77777777" w:rsidTr="006548DC"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0D9CFC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Nr.</w:t>
            </w:r>
          </w:p>
        </w:tc>
        <w:tc>
          <w:tcPr>
            <w:tcW w:w="5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4C33CE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Herausforderung</w:t>
            </w:r>
          </w:p>
        </w:tc>
        <w:tc>
          <w:tcPr>
            <w:tcW w:w="33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6C51E1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Geplante Maßnahme</w:t>
            </w:r>
          </w:p>
        </w:tc>
      </w:tr>
      <w:tr w:rsidR="00F26419" w:rsidRPr="00F26419" w14:paraId="3B49C6A2" w14:textId="77777777" w:rsidTr="006548DC"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BEC837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1.</w:t>
            </w:r>
          </w:p>
        </w:tc>
        <w:tc>
          <w:tcPr>
            <w:tcW w:w="5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D13A31F" w14:textId="77777777" w:rsidR="00F26419" w:rsidRPr="00F26419" w:rsidRDefault="00F26419" w:rsidP="00F26419">
            <w:pPr>
              <w:rPr>
                <w:lang w:eastAsia="de-DE"/>
              </w:rPr>
            </w:pPr>
          </w:p>
        </w:tc>
        <w:tc>
          <w:tcPr>
            <w:tcW w:w="33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65BE7E" w14:textId="77777777" w:rsidR="00F26419" w:rsidRPr="00F26419" w:rsidRDefault="00F26419" w:rsidP="00F26419">
            <w:pPr>
              <w:rPr>
                <w:lang w:eastAsia="de-DE"/>
              </w:rPr>
            </w:pPr>
          </w:p>
        </w:tc>
      </w:tr>
      <w:tr w:rsidR="00F26419" w:rsidRPr="00F26419" w14:paraId="2AA9E899" w14:textId="77777777" w:rsidTr="006548DC"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60D0B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2.</w:t>
            </w:r>
          </w:p>
        </w:tc>
        <w:tc>
          <w:tcPr>
            <w:tcW w:w="5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3F30D2" w14:textId="77777777" w:rsidR="00F26419" w:rsidRPr="00F26419" w:rsidRDefault="00F26419" w:rsidP="00F26419">
            <w:pPr>
              <w:rPr>
                <w:lang w:eastAsia="de-DE"/>
              </w:rPr>
            </w:pPr>
          </w:p>
        </w:tc>
        <w:tc>
          <w:tcPr>
            <w:tcW w:w="33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40A940" w14:textId="77777777" w:rsidR="00F26419" w:rsidRPr="00F26419" w:rsidRDefault="00F26419" w:rsidP="00F26419">
            <w:pPr>
              <w:rPr>
                <w:lang w:eastAsia="de-DE"/>
              </w:rPr>
            </w:pPr>
          </w:p>
        </w:tc>
      </w:tr>
      <w:tr w:rsidR="00F26419" w:rsidRPr="00F26419" w14:paraId="2C47C506" w14:textId="77777777" w:rsidTr="006548DC">
        <w:tc>
          <w:tcPr>
            <w:tcW w:w="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4D023C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3.</w:t>
            </w:r>
          </w:p>
        </w:tc>
        <w:tc>
          <w:tcPr>
            <w:tcW w:w="5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5B8AAB" w14:textId="77777777" w:rsidR="00F26419" w:rsidRPr="00F26419" w:rsidRDefault="00F26419" w:rsidP="00F26419">
            <w:pPr>
              <w:rPr>
                <w:lang w:eastAsia="de-DE"/>
              </w:rPr>
            </w:pPr>
          </w:p>
        </w:tc>
        <w:tc>
          <w:tcPr>
            <w:tcW w:w="33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E397E9" w14:textId="77777777" w:rsidR="00F26419" w:rsidRPr="00F26419" w:rsidRDefault="00F26419" w:rsidP="00F26419">
            <w:pPr>
              <w:rPr>
                <w:lang w:eastAsia="de-DE"/>
              </w:rPr>
            </w:pPr>
          </w:p>
        </w:tc>
      </w:tr>
    </w:tbl>
    <w:p w14:paraId="585E48ED" w14:textId="77777777" w:rsidR="00F26419" w:rsidRPr="00F26419" w:rsidRDefault="00F26419" w:rsidP="00F26419">
      <w:pPr>
        <w:rPr>
          <w:lang w:eastAsia="de-DE"/>
        </w:rPr>
      </w:pPr>
    </w:p>
    <w:p w14:paraId="34208C75" w14:textId="3A33A20D" w:rsidR="00F26419" w:rsidRPr="00F26419" w:rsidRDefault="00F26419" w:rsidP="006548DC">
      <w:pPr>
        <w:pStyle w:val="berschrift3"/>
        <w:rPr>
          <w:lang w:eastAsia="de-DE"/>
        </w:rPr>
      </w:pPr>
      <w:r w:rsidRPr="00F26419">
        <w:rPr>
          <w:rFonts w:eastAsia="Arial"/>
          <w:lang w:eastAsia="de-DE"/>
        </w:rPr>
        <w:t>Konzeptänderungen</w:t>
      </w:r>
    </w:p>
    <w:p w14:paraId="5FB92E9B" w14:textId="73B1FFD9" w:rsidR="00F26419" w:rsidRPr="00F26419" w:rsidRDefault="006548DC" w:rsidP="00F26419">
      <w:pPr>
        <w:rPr>
          <w:b/>
          <w:bCs/>
          <w:lang w:eastAsia="de-DE"/>
        </w:rPr>
      </w:pPr>
      <w:r>
        <w:rPr>
          <w:b/>
          <w:bCs/>
          <w:lang w:eastAsia="de-DE"/>
        </w:rPr>
        <w:t>7</w:t>
      </w:r>
      <w:r w:rsidR="00F26419" w:rsidRPr="00F26419">
        <w:rPr>
          <w:b/>
          <w:bCs/>
          <w:lang w:eastAsia="de-DE"/>
        </w:rPr>
        <w:t>.1 Änderungsbedarf</w:t>
      </w:r>
    </w:p>
    <w:p w14:paraId="5E3DE2CC" w14:textId="7561997D" w:rsidR="00F26419" w:rsidRPr="00F26419" w:rsidRDefault="00F26419" w:rsidP="00F26419">
      <w:pPr>
        <w:rPr>
          <w:lang w:eastAsia="de-D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98"/>
        <w:gridCol w:w="1800"/>
        <w:gridCol w:w="1838"/>
      </w:tblGrid>
      <w:tr w:rsidR="00F26419" w:rsidRPr="00F26419" w14:paraId="59906A1F" w14:textId="77777777" w:rsidTr="006548DC"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329AEF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Bereich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6E68BD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Änderung notw.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2F2" w:themeFill="background1" w:themeFillShade="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B4F10E" w14:textId="77777777" w:rsidR="00F26419" w:rsidRPr="00F26419" w:rsidRDefault="00F26419" w:rsidP="006548DC">
            <w:pPr>
              <w:spacing w:after="0"/>
              <w:rPr>
                <w:b/>
                <w:sz w:val="22"/>
                <w:szCs w:val="22"/>
                <w:lang w:eastAsia="de-DE"/>
              </w:rPr>
            </w:pPr>
            <w:r w:rsidRPr="00F26419">
              <w:rPr>
                <w:b/>
                <w:sz w:val="22"/>
                <w:szCs w:val="22"/>
                <w:lang w:eastAsia="de-DE"/>
              </w:rPr>
              <w:t>Keine Änderung</w:t>
            </w:r>
          </w:p>
        </w:tc>
      </w:tr>
      <w:tr w:rsidR="00F26419" w:rsidRPr="00F26419" w14:paraId="061049D0" w14:textId="77777777" w:rsidTr="00135B84"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43FE68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Zielsetzung/Vision der Factory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8398C7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88B839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</w:tr>
      <w:tr w:rsidR="00F26419" w:rsidRPr="00F26419" w14:paraId="28A6F94F" w14:textId="77777777" w:rsidTr="00135B84"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EC61A4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Arbeitsprogramm/Meilensteine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6AA972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F33E39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</w:tr>
      <w:tr w:rsidR="00F26419" w:rsidRPr="00F26419" w14:paraId="4A3DDAB0" w14:textId="77777777" w:rsidTr="00135B84"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B7150E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Finanzplanung/Kostenplan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AF8D42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CAE847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</w:tr>
      <w:tr w:rsidR="00F26419" w:rsidRPr="00F26419" w14:paraId="13133CA5" w14:textId="77777777" w:rsidTr="00135B84"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FB652F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Personalplanung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658E58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12B0BE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</w:tr>
      <w:tr w:rsidR="00F26419" w:rsidRPr="00F26419" w14:paraId="4EEEFC92" w14:textId="77777777" w:rsidTr="00135B84"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A54B0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Partnerstruktur/Konsortium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5FE077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333117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</w:tr>
      <w:tr w:rsidR="00F26419" w:rsidRPr="00F26419" w14:paraId="4FE99F90" w14:textId="77777777" w:rsidTr="00135B84">
        <w:tc>
          <w:tcPr>
            <w:tcW w:w="60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5C563D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lang w:eastAsia="de-DE"/>
              </w:rPr>
              <w:t>Geschäftsmodell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653CE7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  <w:tc>
          <w:tcPr>
            <w:tcW w:w="183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DE1C1E" w14:textId="77777777" w:rsidR="00F26419" w:rsidRPr="00F26419" w:rsidRDefault="00F26419" w:rsidP="00F26419">
            <w:pPr>
              <w:rPr>
                <w:lang w:eastAsia="de-DE"/>
              </w:rPr>
            </w:pPr>
            <w:r w:rsidRPr="00F26419">
              <w:rPr>
                <w:rFonts w:ascii="Segoe UI Symbol" w:hAnsi="Segoe UI Symbol" w:cs="Segoe UI Symbol"/>
                <w:lang w:eastAsia="de-DE"/>
              </w:rPr>
              <w:t>☐</w:t>
            </w:r>
            <w:r w:rsidRPr="00F26419">
              <w:rPr>
                <w:lang w:eastAsia="de-DE"/>
              </w:rPr>
              <w:t xml:space="preserve"> </w:t>
            </w:r>
          </w:p>
        </w:tc>
      </w:tr>
    </w:tbl>
    <w:p w14:paraId="509B2A08" w14:textId="77777777" w:rsidR="00F26419" w:rsidRDefault="00F26419" w:rsidP="00F26419">
      <w:pPr>
        <w:rPr>
          <w:lang w:eastAsia="de-DE"/>
        </w:rPr>
      </w:pPr>
    </w:p>
    <w:p w14:paraId="7EDA6948" w14:textId="72B1CAC4" w:rsidR="006548DC" w:rsidRDefault="006548DC" w:rsidP="00F26419">
      <w:pPr>
        <w:rPr>
          <w:i/>
          <w:iCs/>
          <w:lang w:eastAsia="de-DE"/>
        </w:rPr>
      </w:pPr>
      <w:r w:rsidRPr="00F26419">
        <w:rPr>
          <w:i/>
          <w:iCs/>
          <w:lang w:eastAsia="de-DE"/>
        </w:rPr>
        <w:t>Sind Änderungen am genehmigten Konzept notwendig oder geplant?</w:t>
      </w:r>
    </w:p>
    <w:p w14:paraId="1C57C5B5" w14:textId="77777777" w:rsidR="006548DC" w:rsidRPr="00F26419" w:rsidRDefault="006548DC" w:rsidP="00F26419">
      <w:pPr>
        <w:rPr>
          <w:lang w:eastAsia="de-DE"/>
        </w:rPr>
      </w:pPr>
    </w:p>
    <w:p w14:paraId="70F10D00" w14:textId="77777777" w:rsidR="00F26419" w:rsidRPr="00F26419" w:rsidRDefault="00F26419" w:rsidP="00F26419">
      <w:pPr>
        <w:rPr>
          <w:lang w:eastAsia="de-DE"/>
        </w:rPr>
      </w:pPr>
    </w:p>
    <w:p w14:paraId="755255A7" w14:textId="77777777" w:rsidR="00F26419" w:rsidRPr="00F26419" w:rsidRDefault="00F26419" w:rsidP="00F26419">
      <w:pPr>
        <w:rPr>
          <w:lang w:eastAsia="de-DE"/>
        </w:rPr>
      </w:pPr>
    </w:p>
    <w:sectPr w:rsidR="00F26419" w:rsidRPr="00F26419" w:rsidSect="0098409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1134" w:bottom="1701" w:left="1134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7BB81" w14:textId="77777777" w:rsidR="00F26419" w:rsidRDefault="00F26419" w:rsidP="00245351">
      <w:pPr>
        <w:spacing w:after="0" w:line="240" w:lineRule="auto"/>
      </w:pPr>
      <w:r>
        <w:separator/>
      </w:r>
    </w:p>
    <w:p w14:paraId="2DA0FD09" w14:textId="77777777" w:rsidR="00F26419" w:rsidRDefault="00F26419"/>
  </w:endnote>
  <w:endnote w:type="continuationSeparator" w:id="0">
    <w:p w14:paraId="79A26ADF" w14:textId="77777777" w:rsidR="00F26419" w:rsidRDefault="00F26419" w:rsidP="00245351">
      <w:pPr>
        <w:spacing w:after="0" w:line="240" w:lineRule="auto"/>
      </w:pPr>
      <w:r>
        <w:continuationSeparator/>
      </w:r>
    </w:p>
    <w:p w14:paraId="66EAD7B5" w14:textId="77777777" w:rsidR="00F26419" w:rsidRDefault="00F264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Schutzklasse"/>
      <w:tag w:val="Schutzklasse"/>
      <w:id w:val="-1942210337"/>
      <w:comboBox>
        <w:listItem w:displayText="intern" w:value="intern"/>
        <w:listItem w:displayText="offen" w:value="offen"/>
        <w:listItem w:displayText="vertraulich" w:value="vertraulich"/>
        <w:listItem w:displayText="streng vertraulich" w:value="streng vertraulich"/>
      </w:comboBox>
    </w:sdtPr>
    <w:sdtEndPr/>
    <w:sdtContent>
      <w:p w14:paraId="11DF9417" w14:textId="77777777" w:rsidR="003D0D89" w:rsidRDefault="003D0D89" w:rsidP="003D0D89">
        <w:pPr>
          <w:pStyle w:val="Bildunterschrift"/>
          <w:jc w:val="right"/>
        </w:pPr>
        <w:r w:rsidRPr="00E2702D">
          <w:t>intern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Schutzklasse"/>
      <w:tag w:val="Schutzklasse"/>
      <w:id w:val="-1112271524"/>
      <w:comboBox>
        <w:listItem w:displayText="intern" w:value="intern"/>
        <w:listItem w:displayText="offen" w:value="offen"/>
        <w:listItem w:displayText="vertraulich" w:value="vertraulich"/>
        <w:listItem w:displayText="streng vertraulich" w:value="streng vertraulich"/>
      </w:comboBox>
    </w:sdtPr>
    <w:sdtEndPr/>
    <w:sdtContent>
      <w:p w14:paraId="755AE7E0" w14:textId="189ED060" w:rsidR="009968B4" w:rsidRPr="00E2702D" w:rsidRDefault="00F26419" w:rsidP="003D0D89">
        <w:pPr>
          <w:pStyle w:val="Bildunterschrift"/>
          <w:jc w:val="right"/>
        </w:pPr>
        <w:r>
          <w:t>vertraulich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FED60" w14:textId="77777777" w:rsidR="00F26419" w:rsidRDefault="00F26419" w:rsidP="00245351">
      <w:pPr>
        <w:spacing w:after="0" w:line="240" w:lineRule="auto"/>
      </w:pPr>
      <w:r>
        <w:separator/>
      </w:r>
    </w:p>
    <w:p w14:paraId="3D026812" w14:textId="77777777" w:rsidR="00F26419" w:rsidRDefault="00F26419"/>
  </w:footnote>
  <w:footnote w:type="continuationSeparator" w:id="0">
    <w:p w14:paraId="05DE4BC6" w14:textId="77777777" w:rsidR="00F26419" w:rsidRDefault="00F26419" w:rsidP="00245351">
      <w:pPr>
        <w:spacing w:after="0" w:line="240" w:lineRule="auto"/>
      </w:pPr>
      <w:r>
        <w:continuationSeparator/>
      </w:r>
    </w:p>
    <w:p w14:paraId="3C0DA1DA" w14:textId="77777777" w:rsidR="00F26419" w:rsidRDefault="00F264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675"/>
      <w:gridCol w:w="283"/>
      <w:gridCol w:w="284"/>
      <w:gridCol w:w="567"/>
    </w:tblGrid>
    <w:tr w:rsidR="00CB31A7" w14:paraId="2ED0764A" w14:textId="77777777" w:rsidTr="00374452">
      <w:trPr>
        <w:trHeight w:val="284"/>
        <w:jc w:val="right"/>
      </w:trPr>
      <w:tc>
        <w:tcPr>
          <w:tcW w:w="8675" w:type="dxa"/>
        </w:tcPr>
        <w:p w14:paraId="0382B171" w14:textId="63F25F92" w:rsidR="00CB31A7" w:rsidRDefault="00E300EA" w:rsidP="00063AE7">
          <w:pPr>
            <w:pStyle w:val="Kopfzeile"/>
            <w:jc w:val="right"/>
          </w:pPr>
          <w:r>
            <w:fldChar w:fldCharType="begin"/>
          </w:r>
          <w:r>
            <w:instrText xml:space="preserve"> STYLEREF  "Überschrift 1" \l  \* MERGEFORMAT </w:instrText>
          </w:r>
          <w:r>
            <w:fldChar w:fldCharType="separate"/>
          </w:r>
          <w:r>
            <w:rPr>
              <w:noProof/>
            </w:rPr>
            <w:t>Zwischenbericht</w:t>
          </w:r>
          <w:r>
            <w:rPr>
              <w:noProof/>
            </w:rPr>
            <w:fldChar w:fldCharType="end"/>
          </w:r>
        </w:p>
      </w:tc>
      <w:tc>
        <w:tcPr>
          <w:tcW w:w="283" w:type="dxa"/>
          <w:tcBorders>
            <w:right w:val="single" w:sz="4" w:space="0" w:color="auto"/>
          </w:tcBorders>
        </w:tcPr>
        <w:p w14:paraId="47DDEB7B" w14:textId="77777777" w:rsidR="00CB31A7" w:rsidRDefault="00CB31A7" w:rsidP="00063AE7">
          <w:pPr>
            <w:pStyle w:val="Kopfzeile"/>
            <w:jc w:val="right"/>
          </w:pPr>
        </w:p>
      </w:tc>
      <w:tc>
        <w:tcPr>
          <w:tcW w:w="284" w:type="dxa"/>
          <w:tcBorders>
            <w:left w:val="single" w:sz="4" w:space="0" w:color="auto"/>
          </w:tcBorders>
        </w:tcPr>
        <w:p w14:paraId="279FA6B3" w14:textId="77777777" w:rsidR="00CB31A7" w:rsidRDefault="00CB31A7" w:rsidP="00063AE7">
          <w:pPr>
            <w:pStyle w:val="Kopfzeile"/>
            <w:jc w:val="right"/>
          </w:pPr>
        </w:p>
      </w:tc>
      <w:tc>
        <w:tcPr>
          <w:tcW w:w="567" w:type="dxa"/>
        </w:tcPr>
        <w:p w14:paraId="32CAF2C6" w14:textId="77777777" w:rsidR="00CB31A7" w:rsidRDefault="00CB31A7" w:rsidP="00374452">
          <w:pPr>
            <w:pStyle w:val="Kopfzeile"/>
          </w:pPr>
          <w:r w:rsidRPr="00887292">
            <w:fldChar w:fldCharType="begin"/>
          </w:r>
          <w:r w:rsidRPr="00887292">
            <w:instrText>PAGE   \* MERGEFORMAT</w:instrText>
          </w:r>
          <w:r w:rsidRPr="00887292">
            <w:fldChar w:fldCharType="separate"/>
          </w:r>
          <w:r w:rsidR="00225BAC">
            <w:rPr>
              <w:noProof/>
            </w:rPr>
            <w:t>4</w:t>
          </w:r>
          <w:r w:rsidRPr="00887292">
            <w:fldChar w:fldCharType="end"/>
          </w:r>
        </w:p>
      </w:tc>
    </w:tr>
  </w:tbl>
  <w:p w14:paraId="0E56BEFE" w14:textId="77777777" w:rsidR="00CB31A7" w:rsidRDefault="00CB31A7" w:rsidP="004F52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ED73E" w14:textId="5F58D187" w:rsidR="009968B4" w:rsidRDefault="00F26419" w:rsidP="00553C7C">
    <w:pPr>
      <w:pStyle w:val="Kopfzeile"/>
      <w:tabs>
        <w:tab w:val="clear" w:pos="4536"/>
        <w:tab w:val="clear" w:pos="9072"/>
        <w:tab w:val="left" w:pos="2281"/>
      </w:tabs>
    </w:pPr>
    <w:r>
      <w:rPr>
        <w:noProof/>
      </w:rPr>
      <w:drawing>
        <wp:anchor distT="0" distB="0" distL="114300" distR="114300" simplePos="0" relativeHeight="251657216" behindDoc="0" locked="0" layoutInCell="1" allowOverlap="1" wp14:anchorId="6D6B2432" wp14:editId="3DC6A606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1552463" cy="669115"/>
          <wp:effectExtent l="0" t="0" r="0" b="0"/>
          <wp:wrapNone/>
          <wp:docPr id="1" name="Grafik 1" descr="Ein Bild, das Text, Schrift, Symbol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Text, Schrift, Symbol, Grafike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463" cy="66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00EA">
      <w:rPr>
        <w:noProof/>
      </w:rPr>
      <w:pict w14:anchorId="5AEDA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595.3pt;height:98.95pt;z-index:-251658240;mso-position-horizontal:center;mso-position-horizontal-relative:page;mso-position-vertical:absolute;mso-position-vertical-relative:page;mso-width-relative:page;mso-height-relative:page">
          <v:imagedata r:id="rId2" o:title="Logo_Header"/>
          <w10:wrap anchorx="page" anchory="page"/>
          <w10:anchorlock/>
        </v:shape>
      </w:pict>
    </w:r>
    <w:r w:rsidR="00553C7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47146"/>
    <w:multiLevelType w:val="multilevel"/>
    <w:tmpl w:val="DCD444DE"/>
    <w:numStyleLink w:val="AufzhlungPunkte"/>
  </w:abstractNum>
  <w:abstractNum w:abstractNumId="1" w15:restartNumberingAfterBreak="0">
    <w:nsid w:val="0C5554FA"/>
    <w:multiLevelType w:val="multilevel"/>
    <w:tmpl w:val="7B4A3762"/>
    <w:numStyleLink w:val="AufzhlungNummern"/>
  </w:abstractNum>
  <w:abstractNum w:abstractNumId="2" w15:restartNumberingAfterBreak="0">
    <w:nsid w:val="245F76BB"/>
    <w:multiLevelType w:val="multilevel"/>
    <w:tmpl w:val="DCD444DE"/>
    <w:numStyleLink w:val="AufzhlungPunkte"/>
  </w:abstractNum>
  <w:abstractNum w:abstractNumId="3" w15:restartNumberingAfterBreak="0">
    <w:nsid w:val="2CE754A7"/>
    <w:multiLevelType w:val="multilevel"/>
    <w:tmpl w:val="DCD444DE"/>
    <w:numStyleLink w:val="AufzhlungPunkte"/>
  </w:abstractNum>
  <w:abstractNum w:abstractNumId="4" w15:restartNumberingAfterBreak="0">
    <w:nsid w:val="466D7E60"/>
    <w:multiLevelType w:val="multilevel"/>
    <w:tmpl w:val="DCD444DE"/>
    <w:numStyleLink w:val="AufzhlungPunkte"/>
  </w:abstractNum>
  <w:abstractNum w:abstractNumId="5" w15:restartNumberingAfterBreak="0">
    <w:nsid w:val="47653064"/>
    <w:multiLevelType w:val="multilevel"/>
    <w:tmpl w:val="DCD444DE"/>
    <w:numStyleLink w:val="AufzhlungPunkte"/>
  </w:abstractNum>
  <w:abstractNum w:abstractNumId="6" w15:restartNumberingAfterBreak="0">
    <w:nsid w:val="503A15B4"/>
    <w:multiLevelType w:val="multilevel"/>
    <w:tmpl w:val="DCD444DE"/>
    <w:styleLink w:val="AufzhlungPunkte"/>
    <w:lvl w:ilvl="0">
      <w:start w:val="1"/>
      <w:numFmt w:val="bullet"/>
      <w:pStyle w:val="AufzhlungPunkte0"/>
      <w:lvlText w:val=""/>
      <w:lvlJc w:val="left"/>
      <w:pPr>
        <w:ind w:left="357" w:hanging="357"/>
      </w:pPr>
      <w:rPr>
        <w:rFonts w:ascii="Wingdings" w:hAnsi="Wingdings" w:hint="default"/>
        <w:color w:val="264540" w:themeColor="text2"/>
        <w:sz w:val="22"/>
      </w:rPr>
    </w:lvl>
    <w:lvl w:ilvl="1">
      <w:start w:val="1"/>
      <w:numFmt w:val="bullet"/>
      <w:lvlRestart w:val="0"/>
      <w:lvlText w:val=""/>
      <w:lvlJc w:val="left"/>
      <w:pPr>
        <w:ind w:left="737" w:hanging="380"/>
      </w:pPr>
      <w:rPr>
        <w:rFonts w:ascii="Wingdings" w:hAnsi="Wingdings" w:hint="default"/>
        <w:color w:val="264540" w:themeColor="text2"/>
        <w:sz w:val="22"/>
      </w:rPr>
    </w:lvl>
    <w:lvl w:ilvl="2">
      <w:start w:val="1"/>
      <w:numFmt w:val="bullet"/>
      <w:lvlText w:val=""/>
      <w:lvlJc w:val="left"/>
      <w:pPr>
        <w:ind w:left="1134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53D6793B"/>
    <w:multiLevelType w:val="multilevel"/>
    <w:tmpl w:val="7B4A3762"/>
    <w:styleLink w:val="AufzhlungNummern"/>
    <w:lvl w:ilvl="0">
      <w:start w:val="1"/>
      <w:numFmt w:val="decimal"/>
      <w:pStyle w:val="AufzhlungNummerierung"/>
      <w:lvlText w:val="%1."/>
      <w:lvlJc w:val="left"/>
      <w:pPr>
        <w:ind w:left="397" w:hanging="397"/>
      </w:pPr>
      <w:rPr>
        <w:rFonts w:ascii="Arial" w:hAnsi="Arial" w:hint="default"/>
        <w:color w:val="264540" w:themeColor="text2"/>
        <w:sz w:val="22"/>
      </w:rPr>
    </w:lvl>
    <w:lvl w:ilvl="1">
      <w:start w:val="1"/>
      <w:numFmt w:val="lowerLetter"/>
      <w:lvlRestart w:val="0"/>
      <w:lvlText w:val="%2"/>
      <w:lvlJc w:val="left"/>
      <w:pPr>
        <w:ind w:left="737" w:hanging="380"/>
      </w:pPr>
      <w:rPr>
        <w:rFonts w:ascii="Arial" w:hAnsi="Arial" w:hint="default"/>
        <w:b w:val="0"/>
        <w:i w:val="0"/>
        <w:color w:val="264540" w:themeColor="text2"/>
        <w:sz w:val="22"/>
      </w:rPr>
    </w:lvl>
    <w:lvl w:ilvl="2">
      <w:start w:val="1"/>
      <w:numFmt w:val="lowerRoman"/>
      <w:lvlText w:val="%3."/>
      <w:lvlJc w:val="right"/>
      <w:pPr>
        <w:ind w:left="1134" w:hanging="283"/>
      </w:pPr>
      <w:rPr>
        <w:rFonts w:ascii="Arial" w:hAnsi="Arial" w:hint="default"/>
        <w:color w:val="264540" w:themeColor="text2"/>
        <w:sz w:val="22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6C362931"/>
    <w:multiLevelType w:val="multilevel"/>
    <w:tmpl w:val="843EBAFE"/>
    <w:lvl w:ilvl="0">
      <w:start w:val="1"/>
      <w:numFmt w:val="decimal"/>
      <w:pStyle w:val="berschrift3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4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5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6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6D9135E9"/>
    <w:multiLevelType w:val="multilevel"/>
    <w:tmpl w:val="BB5087F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91" w:hanging="119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18329393">
    <w:abstractNumId w:val="6"/>
  </w:num>
  <w:num w:numId="2" w16cid:durableId="890965856">
    <w:abstractNumId w:val="7"/>
  </w:num>
  <w:num w:numId="3" w16cid:durableId="1127503287">
    <w:abstractNumId w:val="4"/>
  </w:num>
  <w:num w:numId="4" w16cid:durableId="675572868">
    <w:abstractNumId w:val="8"/>
  </w:num>
  <w:num w:numId="5" w16cid:durableId="367877616">
    <w:abstractNumId w:val="1"/>
  </w:num>
  <w:num w:numId="6" w16cid:durableId="1711563421">
    <w:abstractNumId w:val="5"/>
  </w:num>
  <w:num w:numId="7" w16cid:durableId="5109481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9257804">
    <w:abstractNumId w:val="2"/>
  </w:num>
  <w:num w:numId="9" w16cid:durableId="1846746964">
    <w:abstractNumId w:val="0"/>
  </w:num>
  <w:num w:numId="10" w16cid:durableId="1606308198">
    <w:abstractNumId w:val="3"/>
  </w:num>
  <w:num w:numId="11" w16cid:durableId="1581525652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19"/>
    <w:rsid w:val="00002180"/>
    <w:rsid w:val="00005AAE"/>
    <w:rsid w:val="00006E25"/>
    <w:rsid w:val="00010CB2"/>
    <w:rsid w:val="000128BB"/>
    <w:rsid w:val="000255AF"/>
    <w:rsid w:val="000323CD"/>
    <w:rsid w:val="00032D55"/>
    <w:rsid w:val="0003660B"/>
    <w:rsid w:val="00047CFF"/>
    <w:rsid w:val="00052D3E"/>
    <w:rsid w:val="00055FD5"/>
    <w:rsid w:val="00056D7C"/>
    <w:rsid w:val="0006343B"/>
    <w:rsid w:val="00063AE7"/>
    <w:rsid w:val="00066EB8"/>
    <w:rsid w:val="00066EF0"/>
    <w:rsid w:val="00080246"/>
    <w:rsid w:val="00097E89"/>
    <w:rsid w:val="000A2360"/>
    <w:rsid w:val="000A6BEE"/>
    <w:rsid w:val="000A7772"/>
    <w:rsid w:val="000B445D"/>
    <w:rsid w:val="000B6709"/>
    <w:rsid w:val="000C18A3"/>
    <w:rsid w:val="000D6E85"/>
    <w:rsid w:val="000E3B4F"/>
    <w:rsid w:val="000F2AEC"/>
    <w:rsid w:val="0010133A"/>
    <w:rsid w:val="00117FC7"/>
    <w:rsid w:val="001363D6"/>
    <w:rsid w:val="001370CB"/>
    <w:rsid w:val="0013764C"/>
    <w:rsid w:val="00140DAC"/>
    <w:rsid w:val="001476AA"/>
    <w:rsid w:val="001575D9"/>
    <w:rsid w:val="00164CE7"/>
    <w:rsid w:val="00167F85"/>
    <w:rsid w:val="00171377"/>
    <w:rsid w:val="00175FA8"/>
    <w:rsid w:val="00184FAD"/>
    <w:rsid w:val="00185624"/>
    <w:rsid w:val="0019189B"/>
    <w:rsid w:val="0019504C"/>
    <w:rsid w:val="00195B3E"/>
    <w:rsid w:val="001A146B"/>
    <w:rsid w:val="001A1C47"/>
    <w:rsid w:val="001A4D06"/>
    <w:rsid w:val="001B58DE"/>
    <w:rsid w:val="001B6487"/>
    <w:rsid w:val="001C1458"/>
    <w:rsid w:val="001D46D3"/>
    <w:rsid w:val="001D6E50"/>
    <w:rsid w:val="001D73A4"/>
    <w:rsid w:val="001E4EB9"/>
    <w:rsid w:val="001F53B6"/>
    <w:rsid w:val="001F5AF5"/>
    <w:rsid w:val="001F648D"/>
    <w:rsid w:val="00201AC2"/>
    <w:rsid w:val="00204E4B"/>
    <w:rsid w:val="00205405"/>
    <w:rsid w:val="00206E06"/>
    <w:rsid w:val="0021784C"/>
    <w:rsid w:val="002216D6"/>
    <w:rsid w:val="0022476F"/>
    <w:rsid w:val="00225BAC"/>
    <w:rsid w:val="00230BC1"/>
    <w:rsid w:val="002342B1"/>
    <w:rsid w:val="00234DDB"/>
    <w:rsid w:val="00236242"/>
    <w:rsid w:val="00241CDC"/>
    <w:rsid w:val="00243245"/>
    <w:rsid w:val="00245351"/>
    <w:rsid w:val="00245970"/>
    <w:rsid w:val="0025136D"/>
    <w:rsid w:val="002547D6"/>
    <w:rsid w:val="00261ED6"/>
    <w:rsid w:val="002659EE"/>
    <w:rsid w:val="002733F5"/>
    <w:rsid w:val="002735A9"/>
    <w:rsid w:val="00274F59"/>
    <w:rsid w:val="002927F1"/>
    <w:rsid w:val="002A727A"/>
    <w:rsid w:val="002C1B1D"/>
    <w:rsid w:val="002C6A99"/>
    <w:rsid w:val="002E269F"/>
    <w:rsid w:val="002E4912"/>
    <w:rsid w:val="002E6035"/>
    <w:rsid w:val="002F29AD"/>
    <w:rsid w:val="002F6256"/>
    <w:rsid w:val="002F7965"/>
    <w:rsid w:val="00304FCF"/>
    <w:rsid w:val="00307A11"/>
    <w:rsid w:val="00312DD1"/>
    <w:rsid w:val="00313507"/>
    <w:rsid w:val="00313C59"/>
    <w:rsid w:val="003267E7"/>
    <w:rsid w:val="00327019"/>
    <w:rsid w:val="003317FB"/>
    <w:rsid w:val="0033786E"/>
    <w:rsid w:val="003424DE"/>
    <w:rsid w:val="0034605E"/>
    <w:rsid w:val="00353A56"/>
    <w:rsid w:val="00354B19"/>
    <w:rsid w:val="00372FF8"/>
    <w:rsid w:val="00374452"/>
    <w:rsid w:val="00385CB3"/>
    <w:rsid w:val="00386044"/>
    <w:rsid w:val="003972B4"/>
    <w:rsid w:val="0039786F"/>
    <w:rsid w:val="003A2574"/>
    <w:rsid w:val="003C3100"/>
    <w:rsid w:val="003C3A19"/>
    <w:rsid w:val="003C6D96"/>
    <w:rsid w:val="003D0D89"/>
    <w:rsid w:val="003D1CC9"/>
    <w:rsid w:val="003D4C3F"/>
    <w:rsid w:val="003F2645"/>
    <w:rsid w:val="003F6F85"/>
    <w:rsid w:val="003F708F"/>
    <w:rsid w:val="003F7386"/>
    <w:rsid w:val="00400B74"/>
    <w:rsid w:val="00410D7A"/>
    <w:rsid w:val="00414602"/>
    <w:rsid w:val="004234E9"/>
    <w:rsid w:val="00432CCF"/>
    <w:rsid w:val="00433F9B"/>
    <w:rsid w:val="004376E3"/>
    <w:rsid w:val="00440753"/>
    <w:rsid w:val="004419E0"/>
    <w:rsid w:val="00442F0F"/>
    <w:rsid w:val="00451A63"/>
    <w:rsid w:val="004651C1"/>
    <w:rsid w:val="004675A5"/>
    <w:rsid w:val="00472CAB"/>
    <w:rsid w:val="004918A3"/>
    <w:rsid w:val="00491BD0"/>
    <w:rsid w:val="004943E2"/>
    <w:rsid w:val="004946B6"/>
    <w:rsid w:val="004956DF"/>
    <w:rsid w:val="004A171F"/>
    <w:rsid w:val="004A33DB"/>
    <w:rsid w:val="004A409D"/>
    <w:rsid w:val="004A7B94"/>
    <w:rsid w:val="004B2616"/>
    <w:rsid w:val="004B2E89"/>
    <w:rsid w:val="004B605D"/>
    <w:rsid w:val="004C61FE"/>
    <w:rsid w:val="004C6948"/>
    <w:rsid w:val="004D3074"/>
    <w:rsid w:val="004D66F0"/>
    <w:rsid w:val="004F30B9"/>
    <w:rsid w:val="004F49F0"/>
    <w:rsid w:val="004F52E7"/>
    <w:rsid w:val="004F5A66"/>
    <w:rsid w:val="00500E13"/>
    <w:rsid w:val="005025DC"/>
    <w:rsid w:val="00505375"/>
    <w:rsid w:val="00506F8E"/>
    <w:rsid w:val="00507321"/>
    <w:rsid w:val="005076E6"/>
    <w:rsid w:val="005103BE"/>
    <w:rsid w:val="00511A1F"/>
    <w:rsid w:val="0051205C"/>
    <w:rsid w:val="005324A4"/>
    <w:rsid w:val="00535AC1"/>
    <w:rsid w:val="00536983"/>
    <w:rsid w:val="005428FA"/>
    <w:rsid w:val="005519AE"/>
    <w:rsid w:val="00551D7C"/>
    <w:rsid w:val="005535CB"/>
    <w:rsid w:val="00553C7C"/>
    <w:rsid w:val="00561B9C"/>
    <w:rsid w:val="005626D3"/>
    <w:rsid w:val="00562B59"/>
    <w:rsid w:val="005666A5"/>
    <w:rsid w:val="0057183B"/>
    <w:rsid w:val="005726C4"/>
    <w:rsid w:val="00574D7B"/>
    <w:rsid w:val="00586213"/>
    <w:rsid w:val="00586346"/>
    <w:rsid w:val="00587FAE"/>
    <w:rsid w:val="005955E6"/>
    <w:rsid w:val="005A5A81"/>
    <w:rsid w:val="005A6BC0"/>
    <w:rsid w:val="005C2D6D"/>
    <w:rsid w:val="005C450B"/>
    <w:rsid w:val="005D037A"/>
    <w:rsid w:val="005D6A2D"/>
    <w:rsid w:val="005D7BA3"/>
    <w:rsid w:val="005E3B2E"/>
    <w:rsid w:val="005E3FA2"/>
    <w:rsid w:val="005E534B"/>
    <w:rsid w:val="005F6157"/>
    <w:rsid w:val="005F6563"/>
    <w:rsid w:val="0060626C"/>
    <w:rsid w:val="006068D5"/>
    <w:rsid w:val="00607E1D"/>
    <w:rsid w:val="00607E7F"/>
    <w:rsid w:val="00615E5D"/>
    <w:rsid w:val="006201E7"/>
    <w:rsid w:val="00631C10"/>
    <w:rsid w:val="00636070"/>
    <w:rsid w:val="006450F7"/>
    <w:rsid w:val="0064617B"/>
    <w:rsid w:val="00646B6B"/>
    <w:rsid w:val="00647F5B"/>
    <w:rsid w:val="00651B89"/>
    <w:rsid w:val="006548DC"/>
    <w:rsid w:val="00657B6D"/>
    <w:rsid w:val="00661788"/>
    <w:rsid w:val="006630C5"/>
    <w:rsid w:val="00666A5A"/>
    <w:rsid w:val="00670546"/>
    <w:rsid w:val="00680D1A"/>
    <w:rsid w:val="006A1F57"/>
    <w:rsid w:val="006A1FB0"/>
    <w:rsid w:val="006A2871"/>
    <w:rsid w:val="006B06CD"/>
    <w:rsid w:val="006B4372"/>
    <w:rsid w:val="006C654B"/>
    <w:rsid w:val="006D073B"/>
    <w:rsid w:val="006D4795"/>
    <w:rsid w:val="006D6654"/>
    <w:rsid w:val="006E3C10"/>
    <w:rsid w:val="006E4996"/>
    <w:rsid w:val="006E6888"/>
    <w:rsid w:val="006F3373"/>
    <w:rsid w:val="007044D9"/>
    <w:rsid w:val="00704905"/>
    <w:rsid w:val="00705BB3"/>
    <w:rsid w:val="00706C4D"/>
    <w:rsid w:val="00707CE9"/>
    <w:rsid w:val="0071151A"/>
    <w:rsid w:val="007144B6"/>
    <w:rsid w:val="007158D9"/>
    <w:rsid w:val="00726517"/>
    <w:rsid w:val="00733439"/>
    <w:rsid w:val="007347B7"/>
    <w:rsid w:val="00737228"/>
    <w:rsid w:val="00746EE8"/>
    <w:rsid w:val="007524AA"/>
    <w:rsid w:val="00754F96"/>
    <w:rsid w:val="00760580"/>
    <w:rsid w:val="0076176C"/>
    <w:rsid w:val="007660A4"/>
    <w:rsid w:val="0076739E"/>
    <w:rsid w:val="00770467"/>
    <w:rsid w:val="0077325B"/>
    <w:rsid w:val="00792B2F"/>
    <w:rsid w:val="007946DB"/>
    <w:rsid w:val="0079508B"/>
    <w:rsid w:val="007A19E1"/>
    <w:rsid w:val="007A1FFC"/>
    <w:rsid w:val="007A7509"/>
    <w:rsid w:val="007C0F01"/>
    <w:rsid w:val="007C603E"/>
    <w:rsid w:val="007C74B4"/>
    <w:rsid w:val="007D20CE"/>
    <w:rsid w:val="007E5971"/>
    <w:rsid w:val="007F1E0A"/>
    <w:rsid w:val="008006EB"/>
    <w:rsid w:val="00810DCA"/>
    <w:rsid w:val="0081411D"/>
    <w:rsid w:val="00815B08"/>
    <w:rsid w:val="00815DD5"/>
    <w:rsid w:val="00821596"/>
    <w:rsid w:val="00826D48"/>
    <w:rsid w:val="00827941"/>
    <w:rsid w:val="00832D29"/>
    <w:rsid w:val="00837F0D"/>
    <w:rsid w:val="00842544"/>
    <w:rsid w:val="00845D20"/>
    <w:rsid w:val="00852791"/>
    <w:rsid w:val="00855091"/>
    <w:rsid w:val="008609A9"/>
    <w:rsid w:val="0086120E"/>
    <w:rsid w:val="00861BAA"/>
    <w:rsid w:val="008631B0"/>
    <w:rsid w:val="0086401B"/>
    <w:rsid w:val="008654F0"/>
    <w:rsid w:val="00866243"/>
    <w:rsid w:val="00867669"/>
    <w:rsid w:val="00877195"/>
    <w:rsid w:val="0088785D"/>
    <w:rsid w:val="0089066A"/>
    <w:rsid w:val="00896512"/>
    <w:rsid w:val="008968B3"/>
    <w:rsid w:val="008A4E22"/>
    <w:rsid w:val="008B0FAF"/>
    <w:rsid w:val="008B4196"/>
    <w:rsid w:val="008B6A59"/>
    <w:rsid w:val="008B7541"/>
    <w:rsid w:val="008C1175"/>
    <w:rsid w:val="008C627E"/>
    <w:rsid w:val="008D1B1D"/>
    <w:rsid w:val="008D2260"/>
    <w:rsid w:val="008F2137"/>
    <w:rsid w:val="008F2C2F"/>
    <w:rsid w:val="008F6B7E"/>
    <w:rsid w:val="00907239"/>
    <w:rsid w:val="0092130C"/>
    <w:rsid w:val="009255D1"/>
    <w:rsid w:val="00931355"/>
    <w:rsid w:val="009325F9"/>
    <w:rsid w:val="00937A76"/>
    <w:rsid w:val="00942EB9"/>
    <w:rsid w:val="00953547"/>
    <w:rsid w:val="009632FF"/>
    <w:rsid w:val="00963F90"/>
    <w:rsid w:val="00984095"/>
    <w:rsid w:val="009853B3"/>
    <w:rsid w:val="00987435"/>
    <w:rsid w:val="009968B4"/>
    <w:rsid w:val="009A2354"/>
    <w:rsid w:val="009A626F"/>
    <w:rsid w:val="009B0196"/>
    <w:rsid w:val="009B044C"/>
    <w:rsid w:val="009B06E4"/>
    <w:rsid w:val="009C1667"/>
    <w:rsid w:val="009C35CC"/>
    <w:rsid w:val="009C52EF"/>
    <w:rsid w:val="009C65AA"/>
    <w:rsid w:val="009C7BAC"/>
    <w:rsid w:val="009D0F35"/>
    <w:rsid w:val="009E7003"/>
    <w:rsid w:val="009E71A3"/>
    <w:rsid w:val="009E7781"/>
    <w:rsid w:val="009F0E46"/>
    <w:rsid w:val="009F0EB2"/>
    <w:rsid w:val="009F71F8"/>
    <w:rsid w:val="00A10BF2"/>
    <w:rsid w:val="00A123C7"/>
    <w:rsid w:val="00A13ED0"/>
    <w:rsid w:val="00A1529F"/>
    <w:rsid w:val="00A16F42"/>
    <w:rsid w:val="00A21E69"/>
    <w:rsid w:val="00A22D90"/>
    <w:rsid w:val="00A2454D"/>
    <w:rsid w:val="00A277DB"/>
    <w:rsid w:val="00A27BFE"/>
    <w:rsid w:val="00A31EFE"/>
    <w:rsid w:val="00A3462C"/>
    <w:rsid w:val="00A40DE0"/>
    <w:rsid w:val="00A412D3"/>
    <w:rsid w:val="00A51CE7"/>
    <w:rsid w:val="00A53300"/>
    <w:rsid w:val="00A533C7"/>
    <w:rsid w:val="00A536C2"/>
    <w:rsid w:val="00A5383C"/>
    <w:rsid w:val="00A5401B"/>
    <w:rsid w:val="00A57A97"/>
    <w:rsid w:val="00A65E44"/>
    <w:rsid w:val="00A662CF"/>
    <w:rsid w:val="00A726B4"/>
    <w:rsid w:val="00A80A35"/>
    <w:rsid w:val="00A82F02"/>
    <w:rsid w:val="00A95D10"/>
    <w:rsid w:val="00AA2E8F"/>
    <w:rsid w:val="00AA3253"/>
    <w:rsid w:val="00AA7AD1"/>
    <w:rsid w:val="00AC40AA"/>
    <w:rsid w:val="00AD3F22"/>
    <w:rsid w:val="00AD4D44"/>
    <w:rsid w:val="00AD5F19"/>
    <w:rsid w:val="00AD73E7"/>
    <w:rsid w:val="00AF0AE3"/>
    <w:rsid w:val="00AF0B86"/>
    <w:rsid w:val="00AF6971"/>
    <w:rsid w:val="00AF6F56"/>
    <w:rsid w:val="00B01772"/>
    <w:rsid w:val="00B10A1E"/>
    <w:rsid w:val="00B30446"/>
    <w:rsid w:val="00B32460"/>
    <w:rsid w:val="00B32755"/>
    <w:rsid w:val="00B34170"/>
    <w:rsid w:val="00B57873"/>
    <w:rsid w:val="00B602F2"/>
    <w:rsid w:val="00B642A4"/>
    <w:rsid w:val="00B70CEE"/>
    <w:rsid w:val="00B732EC"/>
    <w:rsid w:val="00B76B0D"/>
    <w:rsid w:val="00B84266"/>
    <w:rsid w:val="00B867A3"/>
    <w:rsid w:val="00B86B9F"/>
    <w:rsid w:val="00B9157B"/>
    <w:rsid w:val="00B93BB9"/>
    <w:rsid w:val="00BA00D6"/>
    <w:rsid w:val="00BA5B02"/>
    <w:rsid w:val="00BB3BD9"/>
    <w:rsid w:val="00BB417E"/>
    <w:rsid w:val="00BB4733"/>
    <w:rsid w:val="00BB6591"/>
    <w:rsid w:val="00BC3190"/>
    <w:rsid w:val="00BC62C8"/>
    <w:rsid w:val="00BC7981"/>
    <w:rsid w:val="00BD045E"/>
    <w:rsid w:val="00BE43A2"/>
    <w:rsid w:val="00C04C39"/>
    <w:rsid w:val="00C07D08"/>
    <w:rsid w:val="00C10DBB"/>
    <w:rsid w:val="00C1555C"/>
    <w:rsid w:val="00C16A0C"/>
    <w:rsid w:val="00C22B01"/>
    <w:rsid w:val="00C26FC0"/>
    <w:rsid w:val="00C31893"/>
    <w:rsid w:val="00C5590E"/>
    <w:rsid w:val="00C570D0"/>
    <w:rsid w:val="00C6387C"/>
    <w:rsid w:val="00C757AE"/>
    <w:rsid w:val="00C809D5"/>
    <w:rsid w:val="00C81EE9"/>
    <w:rsid w:val="00C84235"/>
    <w:rsid w:val="00C90FD1"/>
    <w:rsid w:val="00CA0829"/>
    <w:rsid w:val="00CA5A0B"/>
    <w:rsid w:val="00CA6DF9"/>
    <w:rsid w:val="00CB198B"/>
    <w:rsid w:val="00CB31A7"/>
    <w:rsid w:val="00CB57B1"/>
    <w:rsid w:val="00CB7D73"/>
    <w:rsid w:val="00CC07B7"/>
    <w:rsid w:val="00CC1A26"/>
    <w:rsid w:val="00CC36B0"/>
    <w:rsid w:val="00CC5FFB"/>
    <w:rsid w:val="00CE1447"/>
    <w:rsid w:val="00CE4700"/>
    <w:rsid w:val="00CE4D42"/>
    <w:rsid w:val="00CF2F5D"/>
    <w:rsid w:val="00D00951"/>
    <w:rsid w:val="00D0097D"/>
    <w:rsid w:val="00D07D9F"/>
    <w:rsid w:val="00D10AA1"/>
    <w:rsid w:val="00D20EFA"/>
    <w:rsid w:val="00D3033B"/>
    <w:rsid w:val="00D31401"/>
    <w:rsid w:val="00D42229"/>
    <w:rsid w:val="00D45DEF"/>
    <w:rsid w:val="00D51B16"/>
    <w:rsid w:val="00D612E7"/>
    <w:rsid w:val="00D91171"/>
    <w:rsid w:val="00D93DCB"/>
    <w:rsid w:val="00DA4795"/>
    <w:rsid w:val="00DC34F0"/>
    <w:rsid w:val="00DC62ED"/>
    <w:rsid w:val="00DE3B1C"/>
    <w:rsid w:val="00DE53F0"/>
    <w:rsid w:val="00DE65D7"/>
    <w:rsid w:val="00E03E88"/>
    <w:rsid w:val="00E06CC6"/>
    <w:rsid w:val="00E07BA7"/>
    <w:rsid w:val="00E14078"/>
    <w:rsid w:val="00E14550"/>
    <w:rsid w:val="00E16936"/>
    <w:rsid w:val="00E16C7C"/>
    <w:rsid w:val="00E176F5"/>
    <w:rsid w:val="00E21D2D"/>
    <w:rsid w:val="00E2702D"/>
    <w:rsid w:val="00E300EA"/>
    <w:rsid w:val="00E30C95"/>
    <w:rsid w:val="00E55EC7"/>
    <w:rsid w:val="00E56B44"/>
    <w:rsid w:val="00E60F35"/>
    <w:rsid w:val="00E70B7F"/>
    <w:rsid w:val="00E82941"/>
    <w:rsid w:val="00E83455"/>
    <w:rsid w:val="00E834E4"/>
    <w:rsid w:val="00E87538"/>
    <w:rsid w:val="00EA684E"/>
    <w:rsid w:val="00EB1E4E"/>
    <w:rsid w:val="00EB1FEA"/>
    <w:rsid w:val="00EB2CB6"/>
    <w:rsid w:val="00EB4B79"/>
    <w:rsid w:val="00EB676B"/>
    <w:rsid w:val="00EC2FEA"/>
    <w:rsid w:val="00ED10F2"/>
    <w:rsid w:val="00ED12AF"/>
    <w:rsid w:val="00ED2233"/>
    <w:rsid w:val="00EE0D7F"/>
    <w:rsid w:val="00EE2038"/>
    <w:rsid w:val="00EF00C1"/>
    <w:rsid w:val="00EF4412"/>
    <w:rsid w:val="00EF4946"/>
    <w:rsid w:val="00EF65EB"/>
    <w:rsid w:val="00F07A66"/>
    <w:rsid w:val="00F07AF6"/>
    <w:rsid w:val="00F12635"/>
    <w:rsid w:val="00F154AB"/>
    <w:rsid w:val="00F23342"/>
    <w:rsid w:val="00F26419"/>
    <w:rsid w:val="00F266E8"/>
    <w:rsid w:val="00F4475A"/>
    <w:rsid w:val="00F46CDA"/>
    <w:rsid w:val="00F50D87"/>
    <w:rsid w:val="00F55DFC"/>
    <w:rsid w:val="00F57045"/>
    <w:rsid w:val="00F6037F"/>
    <w:rsid w:val="00F60B17"/>
    <w:rsid w:val="00F64C29"/>
    <w:rsid w:val="00F719DC"/>
    <w:rsid w:val="00F75328"/>
    <w:rsid w:val="00F828E9"/>
    <w:rsid w:val="00F9062C"/>
    <w:rsid w:val="00F91A60"/>
    <w:rsid w:val="00F91FC3"/>
    <w:rsid w:val="00F96C98"/>
    <w:rsid w:val="00FA4467"/>
    <w:rsid w:val="00FB2A91"/>
    <w:rsid w:val="00FB6E10"/>
    <w:rsid w:val="00FD0701"/>
    <w:rsid w:val="00FD1077"/>
    <w:rsid w:val="00FD2A0B"/>
    <w:rsid w:val="00FD3DD7"/>
    <w:rsid w:val="00FE21E4"/>
    <w:rsid w:val="00FF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4691C6"/>
  <w15:docId w15:val="{F97A5798-03D0-4DAB-8478-1CE981AD2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8"/>
    <w:unhideWhenUsed/>
    <w:rsid w:val="00E14550"/>
    <w:rPr>
      <w:rFonts w:ascii="Arial" w:hAnsi="Arial" w:cs="Arial"/>
      <w:color w:val="262626" w:themeColor="text1" w:themeTint="D9"/>
      <w:sz w:val="24"/>
      <w:szCs w:val="24"/>
    </w:rPr>
  </w:style>
  <w:style w:type="paragraph" w:styleId="berschrift1">
    <w:name w:val="heading 1"/>
    <w:next w:val="Standard"/>
    <w:link w:val="berschrift1Zchn"/>
    <w:qFormat/>
    <w:rsid w:val="00B70CEE"/>
    <w:pPr>
      <w:tabs>
        <w:tab w:val="right" w:pos="9638"/>
      </w:tabs>
      <w:suppressAutoHyphens/>
      <w:spacing w:before="2000" w:after="400"/>
      <w:outlineLvl w:val="0"/>
    </w:pPr>
    <w:rPr>
      <w:rFonts w:ascii="Arial" w:eastAsia="Times New Roman" w:hAnsi="Arial" w:cs="Arial"/>
      <w:b/>
      <w:bCs/>
      <w:noProof/>
      <w:color w:val="264540" w:themeColor="text2"/>
      <w:kern w:val="32"/>
      <w:sz w:val="40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FE21E4"/>
    <w:pPr>
      <w:spacing w:after="1200"/>
      <w:outlineLvl w:val="1"/>
    </w:pPr>
    <w:rPr>
      <w:color w:val="000000" w:themeColor="text1"/>
      <w:sz w:val="22"/>
      <w:szCs w:val="18"/>
      <w:lang w:eastAsia="de-DE"/>
    </w:rPr>
  </w:style>
  <w:style w:type="paragraph" w:styleId="berschrift3">
    <w:name w:val="heading 3"/>
    <w:basedOn w:val="Standard"/>
    <w:next w:val="Flietext"/>
    <w:link w:val="berschrift3Zchn"/>
    <w:uiPriority w:val="1"/>
    <w:qFormat/>
    <w:rsid w:val="00E82941"/>
    <w:pPr>
      <w:keepNext/>
      <w:numPr>
        <w:numId w:val="4"/>
      </w:numPr>
      <w:spacing w:before="320" w:after="40" w:line="312" w:lineRule="auto"/>
      <w:outlineLvl w:val="2"/>
    </w:pPr>
    <w:rPr>
      <w:rFonts w:eastAsia="Times New Roman"/>
      <w:b/>
      <w:bCs/>
      <w:color w:val="000000" w:themeColor="text1"/>
      <w:kern w:val="32"/>
      <w:sz w:val="28"/>
      <w:szCs w:val="28"/>
    </w:rPr>
  </w:style>
  <w:style w:type="paragraph" w:styleId="berschrift4">
    <w:name w:val="heading 4"/>
    <w:basedOn w:val="berschrift3"/>
    <w:next w:val="Flietext"/>
    <w:link w:val="berschrift4Zchn"/>
    <w:uiPriority w:val="1"/>
    <w:qFormat/>
    <w:rsid w:val="00195B3E"/>
    <w:pPr>
      <w:numPr>
        <w:ilvl w:val="1"/>
      </w:numPr>
      <w:tabs>
        <w:tab w:val="left" w:pos="567"/>
      </w:tabs>
      <w:outlineLvl w:val="3"/>
    </w:pPr>
    <w:rPr>
      <w:sz w:val="24"/>
      <w:szCs w:val="24"/>
    </w:rPr>
  </w:style>
  <w:style w:type="paragraph" w:styleId="berschrift5">
    <w:name w:val="heading 5"/>
    <w:basedOn w:val="berschrift4"/>
    <w:next w:val="Flietext"/>
    <w:link w:val="berschrift5Zchn"/>
    <w:uiPriority w:val="1"/>
    <w:qFormat/>
    <w:rsid w:val="00706C4D"/>
    <w:pPr>
      <w:numPr>
        <w:ilvl w:val="2"/>
      </w:numPr>
      <w:tabs>
        <w:tab w:val="clear" w:pos="567"/>
        <w:tab w:val="left" w:pos="709"/>
      </w:tabs>
      <w:outlineLvl w:val="4"/>
    </w:pPr>
    <w:rPr>
      <w:sz w:val="22"/>
      <w:szCs w:val="22"/>
    </w:rPr>
  </w:style>
  <w:style w:type="paragraph" w:styleId="berschrift6">
    <w:name w:val="heading 6"/>
    <w:basedOn w:val="berschrift5"/>
    <w:next w:val="Flietext"/>
    <w:link w:val="berschrift6Zchn"/>
    <w:uiPriority w:val="1"/>
    <w:qFormat/>
    <w:rsid w:val="00195B3E"/>
    <w:pPr>
      <w:numPr>
        <w:ilvl w:val="3"/>
      </w:numPr>
      <w:tabs>
        <w:tab w:val="clear" w:pos="709"/>
        <w:tab w:val="left" w:pos="851"/>
      </w:tabs>
      <w:outlineLvl w:val="5"/>
    </w:pPr>
  </w:style>
  <w:style w:type="paragraph" w:styleId="berschrift7">
    <w:name w:val="heading 7"/>
    <w:basedOn w:val="Standard"/>
    <w:next w:val="Standard"/>
    <w:link w:val="berschrift7Zchn"/>
    <w:uiPriority w:val="99"/>
    <w:semiHidden/>
    <w:unhideWhenUsed/>
    <w:rsid w:val="004943E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2221F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9"/>
    <w:semiHidden/>
    <w:unhideWhenUsed/>
    <w:qFormat/>
    <w:rsid w:val="004943E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9"/>
    <w:semiHidden/>
    <w:unhideWhenUsed/>
    <w:qFormat/>
    <w:rsid w:val="004943E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unhideWhenUsed/>
    <w:rsid w:val="001B58DE"/>
    <w:pPr>
      <w:ind w:left="720"/>
      <w:contextualSpacing/>
    </w:pPr>
  </w:style>
  <w:style w:type="character" w:styleId="Hyperlink">
    <w:name w:val="Hyperlink"/>
    <w:uiPriority w:val="99"/>
    <w:unhideWhenUsed/>
    <w:rsid w:val="003F7386"/>
    <w:rPr>
      <w:rFonts w:ascii="Arial" w:hAnsi="Arial"/>
      <w:color w:val="D93651" w:themeColor="accent4"/>
      <w:u w:val="single"/>
    </w:rPr>
  </w:style>
  <w:style w:type="paragraph" w:styleId="Verzeichnis1">
    <w:name w:val="toc 1"/>
    <w:aliases w:val="Inhalt_1. Ebene"/>
    <w:next w:val="Flietext"/>
    <w:autoRedefine/>
    <w:uiPriority w:val="39"/>
    <w:unhideWhenUsed/>
    <w:rsid w:val="000B6709"/>
    <w:pPr>
      <w:tabs>
        <w:tab w:val="left" w:pos="284"/>
        <w:tab w:val="right" w:leader="dot" w:pos="9639"/>
      </w:tabs>
      <w:ind w:left="284" w:hanging="284"/>
    </w:pPr>
    <w:rPr>
      <w:rFonts w:ascii="Arial" w:eastAsia="Calibri" w:hAnsi="Arial" w:cs="Arial"/>
      <w:b/>
      <w:noProof/>
      <w:color w:val="264540" w:themeColor="text2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1"/>
    <w:rsid w:val="00942EB9"/>
    <w:rPr>
      <w:rFonts w:ascii="Arial" w:eastAsia="Times New Roman" w:hAnsi="Arial" w:cs="Arial"/>
      <w:b/>
      <w:bCs/>
      <w:kern w:val="32"/>
    </w:rPr>
  </w:style>
  <w:style w:type="character" w:customStyle="1" w:styleId="berschrift6Zchn">
    <w:name w:val="Überschrift 6 Zchn"/>
    <w:basedOn w:val="Absatz-Standardschriftart"/>
    <w:link w:val="berschrift6"/>
    <w:uiPriority w:val="1"/>
    <w:rsid w:val="00195B3E"/>
    <w:rPr>
      <w:rFonts w:ascii="Arial" w:eastAsia="Times New Roman" w:hAnsi="Arial" w:cs="Arial"/>
      <w:b/>
      <w:bCs/>
      <w:color w:val="000000" w:themeColor="text1"/>
      <w:kern w:val="32"/>
    </w:rPr>
  </w:style>
  <w:style w:type="paragraph" w:styleId="Verzeichnis2">
    <w:name w:val="toc 2"/>
    <w:aliases w:val="Inhalt_2. Ebene"/>
    <w:basedOn w:val="Standard"/>
    <w:next w:val="Standard"/>
    <w:link w:val="Verzeichnis2Zchn"/>
    <w:autoRedefine/>
    <w:uiPriority w:val="39"/>
    <w:unhideWhenUsed/>
    <w:rsid w:val="000B6709"/>
    <w:pPr>
      <w:tabs>
        <w:tab w:val="left" w:pos="851"/>
        <w:tab w:val="right" w:pos="9639"/>
      </w:tabs>
      <w:ind w:left="851" w:hanging="567"/>
    </w:pPr>
    <w:rPr>
      <w:sz w:val="22"/>
    </w:rPr>
  </w:style>
  <w:style w:type="character" w:customStyle="1" w:styleId="berschrift1Zchn">
    <w:name w:val="Überschrift 1 Zchn"/>
    <w:basedOn w:val="Absatz-Standardschriftart"/>
    <w:link w:val="berschrift1"/>
    <w:rsid w:val="00B70CEE"/>
    <w:rPr>
      <w:rFonts w:ascii="Arial" w:eastAsia="Times New Roman" w:hAnsi="Arial" w:cs="Arial"/>
      <w:b/>
      <w:bCs/>
      <w:noProof/>
      <w:color w:val="264540" w:themeColor="text2"/>
      <w:kern w:val="32"/>
      <w:sz w:val="40"/>
      <w:szCs w:val="28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rsid w:val="00410D7A"/>
    <w:pPr>
      <w:spacing w:before="400" w:after="480"/>
      <w:outlineLvl w:val="9"/>
    </w:pPr>
    <w:rPr>
      <w:color w:val="auto"/>
      <w:sz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5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535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907239"/>
    <w:pPr>
      <w:tabs>
        <w:tab w:val="center" w:pos="4536"/>
        <w:tab w:val="right" w:pos="9072"/>
      </w:tabs>
      <w:spacing w:after="0" w:line="240" w:lineRule="auto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907239"/>
    <w:rPr>
      <w:rFonts w:ascii="Arial" w:hAnsi="Arial" w:cs="Arial"/>
      <w:color w:val="262626" w:themeColor="text1" w:themeTint="D9"/>
      <w:sz w:val="18"/>
      <w:szCs w:val="24"/>
    </w:rPr>
  </w:style>
  <w:style w:type="paragraph" w:styleId="Fuzeile">
    <w:name w:val="footer"/>
    <w:basedOn w:val="Standard"/>
    <w:link w:val="FuzeileZchn"/>
    <w:unhideWhenUsed/>
    <w:rsid w:val="00245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5351"/>
    <w:rPr>
      <w:rFonts w:ascii="Arial" w:hAnsi="Arial" w:cs="Arial"/>
      <w:sz w:val="24"/>
      <w:szCs w:val="24"/>
    </w:rPr>
  </w:style>
  <w:style w:type="paragraph" w:styleId="KeinLeerraum">
    <w:name w:val="No Spacing"/>
    <w:aliases w:val="Kolumnentitel"/>
    <w:uiPriority w:val="7"/>
    <w:unhideWhenUsed/>
    <w:rsid w:val="002A727A"/>
    <w:pPr>
      <w:spacing w:after="0" w:line="240" w:lineRule="auto"/>
      <w:jc w:val="right"/>
    </w:pPr>
    <w:rPr>
      <w:rFonts w:ascii="Arial" w:hAnsi="Arial" w:cs="Arial"/>
      <w:color w:val="262626" w:themeColor="text1" w:themeTint="D9"/>
      <w:sz w:val="18"/>
      <w:szCs w:val="18"/>
    </w:rPr>
  </w:style>
  <w:style w:type="character" w:styleId="Hervorhebung">
    <w:name w:val="Emphasis"/>
    <w:aliases w:val="Aufzählung"/>
    <w:uiPriority w:val="20"/>
    <w:unhideWhenUsed/>
    <w:rsid w:val="00535AC1"/>
    <w:rPr>
      <w:rFonts w:ascii="Arial" w:hAnsi="Arial"/>
      <w:iCs/>
    </w:rPr>
  </w:style>
  <w:style w:type="paragraph" w:customStyle="1" w:styleId="Einstiegstext">
    <w:name w:val="Einstiegstext"/>
    <w:basedOn w:val="Standard"/>
    <w:link w:val="EinstiegstextZchn"/>
    <w:uiPriority w:val="2"/>
    <w:qFormat/>
    <w:rsid w:val="006201E7"/>
    <w:pPr>
      <w:spacing w:before="240" w:after="240"/>
    </w:pPr>
    <w:rPr>
      <w:rFonts w:eastAsia="Calibri"/>
      <w:b/>
      <w:color w:val="000000" w:themeColor="text1"/>
      <w:sz w:val="22"/>
      <w:szCs w:val="22"/>
    </w:rPr>
  </w:style>
  <w:style w:type="character" w:customStyle="1" w:styleId="EinstiegstextZchn">
    <w:name w:val="Einstiegstext Zchn"/>
    <w:basedOn w:val="Absatz-Standardschriftart"/>
    <w:link w:val="Einstiegstext"/>
    <w:uiPriority w:val="2"/>
    <w:rsid w:val="006201E7"/>
    <w:rPr>
      <w:rFonts w:ascii="Arial" w:eastAsia="Calibri" w:hAnsi="Arial" w:cs="Arial"/>
      <w:b/>
      <w:color w:val="000000" w:themeColor="text1"/>
    </w:rPr>
  </w:style>
  <w:style w:type="paragraph" w:customStyle="1" w:styleId="Flietext">
    <w:name w:val="Fließtext"/>
    <w:basedOn w:val="Textkrper"/>
    <w:link w:val="FlietextZchn"/>
    <w:uiPriority w:val="2"/>
    <w:qFormat/>
    <w:rsid w:val="00B01772"/>
    <w:pPr>
      <w:spacing w:before="240" w:after="240"/>
    </w:pPr>
    <w:rPr>
      <w:rFonts w:eastAsia="Calibri"/>
      <w:sz w:val="22"/>
      <w:szCs w:val="22"/>
    </w:rPr>
  </w:style>
  <w:style w:type="character" w:customStyle="1" w:styleId="FlietextZchn">
    <w:name w:val="Fließtext Zchn"/>
    <w:basedOn w:val="TextkrperZchn"/>
    <w:link w:val="Flietext"/>
    <w:uiPriority w:val="2"/>
    <w:rsid w:val="00B01772"/>
    <w:rPr>
      <w:rFonts w:ascii="Arial" w:eastAsia="Calibri" w:hAnsi="Arial" w:cs="Arial"/>
      <w:color w:val="262626" w:themeColor="text1" w:themeTint="D9"/>
      <w:sz w:val="24"/>
      <w:szCs w:val="24"/>
    </w:rPr>
  </w:style>
  <w:style w:type="paragraph" w:customStyle="1" w:styleId="AufzhlungPunkte0">
    <w:name w:val="Aufzählung_Punkte"/>
    <w:basedOn w:val="Textkrper"/>
    <w:link w:val="AufzhlungPunkteZchn"/>
    <w:uiPriority w:val="3"/>
    <w:qFormat/>
    <w:rsid w:val="001A146B"/>
    <w:pPr>
      <w:numPr>
        <w:numId w:val="10"/>
      </w:numPr>
      <w:spacing w:after="60"/>
    </w:pPr>
    <w:rPr>
      <w:color w:val="404040" w:themeColor="text1" w:themeTint="BF"/>
      <w:sz w:val="22"/>
    </w:rPr>
  </w:style>
  <w:style w:type="character" w:customStyle="1" w:styleId="AufzhlungPunkteZchn">
    <w:name w:val="Aufzählung_Punkte Zchn"/>
    <w:basedOn w:val="FlietextZchn"/>
    <w:link w:val="AufzhlungPunkte0"/>
    <w:uiPriority w:val="3"/>
    <w:rsid w:val="001A146B"/>
    <w:rPr>
      <w:rFonts w:ascii="Arial" w:eastAsia="Calibri" w:hAnsi="Arial" w:cs="Arial"/>
      <w:color w:val="404040" w:themeColor="text1" w:themeTint="BF"/>
      <w:sz w:val="24"/>
      <w:szCs w:val="24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CB7D7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CB7D73"/>
    <w:rPr>
      <w:rFonts w:ascii="Arial" w:hAnsi="Arial" w:cs="Arial"/>
      <w:sz w:val="24"/>
      <w:szCs w:val="24"/>
    </w:rPr>
  </w:style>
  <w:style w:type="paragraph" w:customStyle="1" w:styleId="Tabellenzeile">
    <w:name w:val="Tabellenzeile"/>
    <w:basedOn w:val="Standard"/>
    <w:link w:val="TabellenzeileZchn"/>
    <w:uiPriority w:val="7"/>
    <w:unhideWhenUsed/>
    <w:rsid w:val="001575D9"/>
    <w:pPr>
      <w:spacing w:after="0" w:line="240" w:lineRule="auto"/>
    </w:pPr>
    <w:rPr>
      <w:rFonts w:eastAsia="Times New Roman"/>
      <w:sz w:val="18"/>
      <w:szCs w:val="18"/>
      <w:lang w:eastAsia="de-DE"/>
    </w:rPr>
  </w:style>
  <w:style w:type="character" w:customStyle="1" w:styleId="TabellenzeileZchn">
    <w:name w:val="Tabellenzeile Zchn"/>
    <w:basedOn w:val="Absatz-Standardschriftart"/>
    <w:link w:val="Tabellenzeile"/>
    <w:uiPriority w:val="7"/>
    <w:rsid w:val="00942EB9"/>
    <w:rPr>
      <w:rFonts w:ascii="Arial" w:eastAsia="Times New Roman" w:hAnsi="Arial" w:cs="Arial"/>
      <w:color w:val="262626" w:themeColor="text1" w:themeTint="D9"/>
      <w:sz w:val="18"/>
      <w:szCs w:val="1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1"/>
    <w:rsid w:val="00E82941"/>
    <w:rPr>
      <w:rFonts w:ascii="Arial" w:eastAsia="Times New Roman" w:hAnsi="Arial" w:cs="Arial"/>
      <w:b/>
      <w:bCs/>
      <w:color w:val="000000" w:themeColor="text1"/>
      <w:kern w:val="3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rsid w:val="00FE21E4"/>
    <w:rPr>
      <w:rFonts w:ascii="Arial" w:hAnsi="Arial" w:cs="Arial"/>
      <w:color w:val="000000" w:themeColor="text1"/>
      <w:szCs w:val="18"/>
      <w:lang w:eastAsia="de-DE"/>
    </w:rPr>
  </w:style>
  <w:style w:type="paragraph" w:customStyle="1" w:styleId="Inhalt-Schrift">
    <w:name w:val="Inhalt_Ü-Schrift"/>
    <w:basedOn w:val="Standard"/>
    <w:next w:val="Standard"/>
    <w:uiPriority w:val="6"/>
    <w:rsid w:val="00006E25"/>
    <w:pPr>
      <w:keepNext/>
      <w:tabs>
        <w:tab w:val="left" w:pos="284"/>
      </w:tabs>
      <w:spacing w:before="720" w:after="120" w:line="312" w:lineRule="auto"/>
    </w:pPr>
    <w:rPr>
      <w:rFonts w:eastAsia="Times New Roman" w:cs="Times New Roman"/>
      <w:b/>
      <w:bCs/>
      <w:color w:val="264540" w:themeColor="text2"/>
      <w:kern w:val="32"/>
      <w:sz w:val="28"/>
      <w:szCs w:val="28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7A1FFC"/>
    <w:pPr>
      <w:spacing w:after="100"/>
      <w:ind w:left="1680"/>
    </w:pPr>
  </w:style>
  <w:style w:type="paragraph" w:styleId="Verzeichnis3">
    <w:name w:val="toc 3"/>
    <w:aliases w:val="Inhalt_3. Ebene"/>
    <w:basedOn w:val="Verzeichnis2"/>
    <w:next w:val="Flietext"/>
    <w:link w:val="Verzeichnis3Zchn"/>
    <w:autoRedefine/>
    <w:uiPriority w:val="39"/>
    <w:unhideWhenUsed/>
    <w:rsid w:val="00195B3E"/>
    <w:pPr>
      <w:tabs>
        <w:tab w:val="left" w:pos="1701"/>
        <w:tab w:val="right" w:leader="dot" w:pos="9639"/>
      </w:tabs>
      <w:ind w:left="1701" w:hanging="851"/>
    </w:pPr>
    <w:rPr>
      <w:rFonts w:eastAsiaTheme="minorEastAsia"/>
      <w:b/>
      <w:noProof/>
      <w:lang w:eastAsia="de-DE"/>
    </w:rPr>
  </w:style>
  <w:style w:type="paragraph" w:customStyle="1" w:styleId="AufzhlungNummerierung">
    <w:name w:val="Aufzählung_Nummerierung"/>
    <w:basedOn w:val="AufzhlungPunkte0"/>
    <w:link w:val="AufzhlungNummerierungZchn"/>
    <w:uiPriority w:val="3"/>
    <w:qFormat/>
    <w:rsid w:val="001A146B"/>
    <w:pPr>
      <w:numPr>
        <w:numId w:val="5"/>
      </w:numPr>
    </w:pPr>
  </w:style>
  <w:style w:type="character" w:customStyle="1" w:styleId="AufzhlungNummerierungZchn">
    <w:name w:val="Aufzählung_Nummerierung Zchn"/>
    <w:basedOn w:val="AufzhlungPunkteZchn"/>
    <w:link w:val="AufzhlungNummerierung"/>
    <w:uiPriority w:val="3"/>
    <w:rsid w:val="001A146B"/>
    <w:rPr>
      <w:rFonts w:ascii="Arial" w:eastAsia="Calibri" w:hAnsi="Arial" w:cs="Arial"/>
      <w:color w:val="404040" w:themeColor="text1" w:themeTint="BF"/>
      <w:sz w:val="24"/>
      <w:szCs w:val="24"/>
    </w:rPr>
  </w:style>
  <w:style w:type="paragraph" w:customStyle="1" w:styleId="Bildunterschrift">
    <w:name w:val="Bildunterschrift"/>
    <w:next w:val="Flietext"/>
    <w:uiPriority w:val="3"/>
    <w:qFormat/>
    <w:rsid w:val="001A146B"/>
    <w:pPr>
      <w:spacing w:before="100"/>
    </w:pPr>
    <w:rPr>
      <w:rFonts w:ascii="Arial" w:hAnsi="Arial" w:cs="Arial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CC36B0"/>
    <w:rPr>
      <w:color w:val="D93651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4F30B9"/>
    <w:rPr>
      <w:color w:val="808080"/>
    </w:rPr>
  </w:style>
  <w:style w:type="table" w:customStyle="1" w:styleId="Kalender1">
    <w:name w:val="Kalender 1"/>
    <w:basedOn w:val="NormaleTabelle"/>
    <w:uiPriority w:val="99"/>
    <w:qFormat/>
    <w:rsid w:val="00164CE7"/>
    <w:pPr>
      <w:spacing w:after="0" w:line="240" w:lineRule="auto"/>
    </w:pPr>
    <w:rPr>
      <w:rFonts w:eastAsiaTheme="minorEastAsia"/>
      <w:lang w:eastAsia="de-DE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ellenkopf">
    <w:name w:val="Tabellenkopf"/>
    <w:basedOn w:val="Tabellenzeile"/>
    <w:uiPriority w:val="8"/>
    <w:unhideWhenUsed/>
    <w:rsid w:val="00E14078"/>
    <w:pPr>
      <w:spacing w:line="360" w:lineRule="auto"/>
    </w:pPr>
    <w:rPr>
      <w:color w:val="FFFFFF" w:themeColor="background1"/>
      <w:sz w:val="22"/>
    </w:rPr>
  </w:style>
  <w:style w:type="paragraph" w:customStyle="1" w:styleId="Formatvorlage1">
    <w:name w:val="Formatvorlage1"/>
    <w:basedOn w:val="Tabellenzeile"/>
    <w:uiPriority w:val="8"/>
    <w:unhideWhenUsed/>
    <w:rsid w:val="00D93DCB"/>
    <w:rPr>
      <w:color w:val="FFFFFF" w:themeColor="background1"/>
      <w:sz w:val="22"/>
    </w:rPr>
  </w:style>
  <w:style w:type="paragraph" w:customStyle="1" w:styleId="Tabellenfu">
    <w:name w:val="Tabellenfuß"/>
    <w:basedOn w:val="Tabellenkopf"/>
    <w:next w:val="Flietext"/>
    <w:uiPriority w:val="7"/>
    <w:unhideWhenUsed/>
    <w:rsid w:val="00EB1FEA"/>
    <w:rPr>
      <w:color w:val="262626" w:themeColor="text1" w:themeTint="D9"/>
    </w:rPr>
  </w:style>
  <w:style w:type="numbering" w:customStyle="1" w:styleId="AufzhlungPunkte">
    <w:name w:val="Aufzählung Punkte"/>
    <w:uiPriority w:val="99"/>
    <w:rsid w:val="00827941"/>
    <w:pPr>
      <w:numPr>
        <w:numId w:val="1"/>
      </w:numPr>
    </w:pPr>
  </w:style>
  <w:style w:type="numbering" w:customStyle="1" w:styleId="AufzhlungNummern">
    <w:name w:val="Aufzählung Nummern"/>
    <w:uiPriority w:val="99"/>
    <w:rsid w:val="008B6A59"/>
    <w:pPr>
      <w:numPr>
        <w:numId w:val="2"/>
      </w:numPr>
    </w:pPr>
  </w:style>
  <w:style w:type="table" w:styleId="Tabellenraster">
    <w:name w:val="Table Grid"/>
    <w:basedOn w:val="NormaleTabelle"/>
    <w:uiPriority w:val="59"/>
    <w:rsid w:val="00101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heading">
    <w:name w:val="Subheading"/>
    <w:basedOn w:val="Standard"/>
    <w:next w:val="Standard"/>
    <w:uiPriority w:val="8"/>
    <w:unhideWhenUsed/>
    <w:rsid w:val="002547D6"/>
    <w:pPr>
      <w:keepNext/>
      <w:suppressAutoHyphens/>
      <w:spacing w:before="240" w:after="180" w:line="240" w:lineRule="atLeast"/>
    </w:pPr>
    <w:rPr>
      <w:rFonts w:asciiTheme="majorHAnsi" w:eastAsia="Times New Roman" w:hAnsiTheme="majorHAnsi" w:cs="Times New Roman"/>
      <w:b/>
      <w:color w:val="auto"/>
      <w:sz w:val="22"/>
      <w:szCs w:val="22"/>
      <w:lang w:eastAsia="de-DE"/>
    </w:rPr>
  </w:style>
  <w:style w:type="paragraph" w:customStyle="1" w:styleId="Tabellen-Kopfzeilen">
    <w:name w:val="Tabellen-Kopfzeilen"/>
    <w:next w:val="Tabellen-Inhalt"/>
    <w:link w:val="Tabellen-KopfzeilenZchn"/>
    <w:uiPriority w:val="4"/>
    <w:qFormat/>
    <w:rsid w:val="0071151A"/>
    <w:pPr>
      <w:spacing w:after="0" w:line="240" w:lineRule="auto"/>
    </w:pPr>
    <w:rPr>
      <w:rFonts w:ascii="Arial" w:eastAsia="Calibri" w:hAnsi="Arial" w:cs="Arial"/>
      <w:b/>
      <w:color w:val="FFFFFF" w:themeColor="background1"/>
    </w:rPr>
  </w:style>
  <w:style w:type="paragraph" w:customStyle="1" w:styleId="Tabellen-Inhalt">
    <w:name w:val="Tabellen-Inhalt"/>
    <w:link w:val="Tabellen-InhaltZchn"/>
    <w:uiPriority w:val="5"/>
    <w:qFormat/>
    <w:rsid w:val="001A146B"/>
    <w:pPr>
      <w:spacing w:after="0"/>
    </w:pPr>
    <w:rPr>
      <w:rFonts w:ascii="Arial" w:eastAsia="Calibri" w:hAnsi="Arial" w:cs="Arial"/>
    </w:rPr>
  </w:style>
  <w:style w:type="character" w:customStyle="1" w:styleId="Verzeichnis4Zchn">
    <w:name w:val="Verzeichnis 4 Zchn"/>
    <w:aliases w:val="Inhalt_4. Ebene Zchn"/>
    <w:basedOn w:val="Absatz-Standardschriftart"/>
    <w:link w:val="Verzeichnis4"/>
    <w:uiPriority w:val="39"/>
    <w:rsid w:val="00195B3E"/>
    <w:rPr>
      <w:rFonts w:ascii="Arial" w:hAnsi="Arial" w:cs="Arial"/>
      <w:b/>
      <w:noProof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1"/>
    <w:rsid w:val="00195B3E"/>
    <w:rPr>
      <w:rFonts w:ascii="Arial" w:eastAsia="Times New Roman" w:hAnsi="Arial" w:cs="Arial"/>
      <w:b/>
      <w:bCs/>
      <w:color w:val="000000" w:themeColor="text1"/>
      <w:kern w:val="32"/>
      <w:sz w:val="24"/>
      <w:szCs w:val="24"/>
    </w:rPr>
  </w:style>
  <w:style w:type="paragraph" w:styleId="Verzeichnis4">
    <w:name w:val="toc 4"/>
    <w:aliases w:val="Inhalt_4. Ebene"/>
    <w:basedOn w:val="Verzeichnis2"/>
    <w:next w:val="Flietext"/>
    <w:link w:val="Verzeichnis4Zchn"/>
    <w:autoRedefine/>
    <w:uiPriority w:val="39"/>
    <w:unhideWhenUsed/>
    <w:rsid w:val="00195B3E"/>
  </w:style>
  <w:style w:type="paragraph" w:customStyle="1" w:styleId="Tabellen--Schrift">
    <w:name w:val="Tabellen-Ü-Schrift"/>
    <w:basedOn w:val="Flietext"/>
    <w:next w:val="Flietext"/>
    <w:uiPriority w:val="3"/>
    <w:qFormat/>
    <w:rsid w:val="001A146B"/>
    <w:pPr>
      <w:spacing w:before="100" w:after="100"/>
      <w:outlineLvl w:val="5"/>
    </w:pPr>
    <w:rPr>
      <w:b/>
      <w:color w:val="auto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103B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103BE"/>
    <w:rPr>
      <w:rFonts w:ascii="Arial" w:hAnsi="Arial" w:cs="Arial"/>
      <w:color w:val="262626" w:themeColor="text1" w:themeTint="D9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103BE"/>
    <w:rPr>
      <w:vertAlign w:val="superscript"/>
    </w:rPr>
  </w:style>
  <w:style w:type="table" w:styleId="EinfacheTabelle3">
    <w:name w:val="Plain Table 3"/>
    <w:basedOn w:val="NormaleTabelle"/>
    <w:uiPriority w:val="43"/>
    <w:rsid w:val="00F96C9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Untertitel">
    <w:name w:val="Subtitle"/>
    <w:basedOn w:val="Standard"/>
    <w:next w:val="Standard"/>
    <w:link w:val="UntertitelZchn"/>
    <w:uiPriority w:val="8"/>
    <w:unhideWhenUsed/>
    <w:rsid w:val="00F96C9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8"/>
    <w:rsid w:val="00942EB9"/>
    <w:rPr>
      <w:rFonts w:eastAsiaTheme="minorEastAsia"/>
      <w:color w:val="5A5A5A" w:themeColor="text1" w:themeTint="A5"/>
      <w:spacing w:val="15"/>
    </w:rPr>
  </w:style>
  <w:style w:type="character" w:customStyle="1" w:styleId="Tabellen-KopfzeilenZchn">
    <w:name w:val="Tabellen-Kopfzeilen Zchn"/>
    <w:basedOn w:val="Absatz-Standardschriftart"/>
    <w:link w:val="Tabellen-Kopfzeilen"/>
    <w:uiPriority w:val="4"/>
    <w:rsid w:val="0071151A"/>
    <w:rPr>
      <w:rFonts w:ascii="Arial" w:eastAsia="Calibri" w:hAnsi="Arial" w:cs="Arial"/>
      <w:b/>
      <w:color w:val="FFFFFF" w:themeColor="background1"/>
    </w:rPr>
  </w:style>
  <w:style w:type="character" w:customStyle="1" w:styleId="Tabellen-InhaltZchn">
    <w:name w:val="Tabellen-Inhalt Zchn"/>
    <w:basedOn w:val="Absatz-Standardschriftart"/>
    <w:link w:val="Tabellen-Inhalt"/>
    <w:uiPriority w:val="5"/>
    <w:rsid w:val="001A146B"/>
    <w:rPr>
      <w:rFonts w:ascii="Arial" w:eastAsia="Calibri" w:hAnsi="Arial" w:cs="Arial"/>
    </w:rPr>
  </w:style>
  <w:style w:type="paragraph" w:customStyle="1" w:styleId="ZwischenberschriftProjekt">
    <w:name w:val="Zwischenüberschrift_Projekt"/>
    <w:basedOn w:val="Flietext"/>
    <w:link w:val="ZwischenberschriftProjektZchn"/>
    <w:uiPriority w:val="1"/>
    <w:qFormat/>
    <w:rsid w:val="00195B3E"/>
    <w:rPr>
      <w:b/>
      <w:color w:val="000000" w:themeColor="text1"/>
    </w:rPr>
  </w:style>
  <w:style w:type="character" w:customStyle="1" w:styleId="ZwischenberschriftProjektZchn">
    <w:name w:val="Zwischenüberschrift_Projekt Zchn"/>
    <w:basedOn w:val="FlietextZchn"/>
    <w:link w:val="ZwischenberschriftProjekt"/>
    <w:uiPriority w:val="1"/>
    <w:rsid w:val="00195B3E"/>
    <w:rPr>
      <w:rFonts w:ascii="Arial" w:eastAsia="Calibri" w:hAnsi="Arial" w:cs="Arial"/>
      <w:b/>
      <w:color w:val="000000" w:themeColor="text1"/>
      <w:sz w:val="24"/>
      <w:szCs w:val="24"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rsid w:val="004943E2"/>
    <w:rPr>
      <w:rFonts w:asciiTheme="majorHAnsi" w:eastAsiaTheme="majorEastAsia" w:hAnsiTheme="majorHAnsi" w:cstheme="majorBidi"/>
      <w:i/>
      <w:iCs/>
      <w:color w:val="12221F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rsid w:val="004943E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rsid w:val="004943E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lenraster1">
    <w:name w:val="Tabellenraster1"/>
    <w:basedOn w:val="NormaleTabelle"/>
    <w:next w:val="Tabellenraster"/>
    <w:uiPriority w:val="59"/>
    <w:rsid w:val="009840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zeichnis2Zchn">
    <w:name w:val="Verzeichnis 2 Zchn"/>
    <w:aliases w:val="Inhalt_2. Ebene Zchn"/>
    <w:basedOn w:val="Absatz-Standardschriftart"/>
    <w:link w:val="Verzeichnis2"/>
    <w:uiPriority w:val="39"/>
    <w:rsid w:val="000B6709"/>
    <w:rPr>
      <w:rFonts w:ascii="Arial" w:hAnsi="Arial" w:cs="Arial"/>
      <w:color w:val="262626" w:themeColor="text1" w:themeTint="D9"/>
      <w:szCs w:val="24"/>
    </w:rPr>
  </w:style>
  <w:style w:type="character" w:customStyle="1" w:styleId="Verzeichnis3Zchn">
    <w:name w:val="Verzeichnis 3 Zchn"/>
    <w:aliases w:val="Inhalt_3. Ebene Zchn"/>
    <w:basedOn w:val="Verzeichnis2Zchn"/>
    <w:link w:val="Verzeichnis3"/>
    <w:uiPriority w:val="39"/>
    <w:rsid w:val="000B6709"/>
    <w:rPr>
      <w:rFonts w:ascii="Arial" w:eastAsiaTheme="minorEastAsia" w:hAnsi="Arial" w:cs="Arial"/>
      <w:b/>
      <w:noProof/>
      <w:color w:val="262626" w:themeColor="text1" w:themeTint="D9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9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st\PtJ_WordVorlagen\Bericht_ohne_Titelseite.dotx" TargetMode="External"/></Relationships>
</file>

<file path=word/theme/theme1.xml><?xml version="1.0" encoding="utf-8"?>
<a:theme xmlns:a="http://schemas.openxmlformats.org/drawingml/2006/main" name="Larissa">
  <a:themeElements>
    <a:clrScheme name="PtJ-Farbpalette Office-Anwendungen">
      <a:dk1>
        <a:sysClr val="windowText" lastClr="000000"/>
      </a:dk1>
      <a:lt1>
        <a:srgbClr val="FFFFFF"/>
      </a:lt1>
      <a:dk2>
        <a:srgbClr val="264540"/>
      </a:dk2>
      <a:lt2>
        <a:srgbClr val="E4F485"/>
      </a:lt2>
      <a:accent1>
        <a:srgbClr val="264540"/>
      </a:accent1>
      <a:accent2>
        <a:srgbClr val="E4F485"/>
      </a:accent2>
      <a:accent3>
        <a:srgbClr val="CCC2B6"/>
      </a:accent3>
      <a:accent4>
        <a:srgbClr val="D93651"/>
      </a:accent4>
      <a:accent5>
        <a:srgbClr val="95D6AF"/>
      </a:accent5>
      <a:accent6>
        <a:srgbClr val="377B67"/>
      </a:accent6>
      <a:hlink>
        <a:srgbClr val="D93651"/>
      </a:hlink>
      <a:folHlink>
        <a:srgbClr val="D93651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B2A1DC3193214B84CDDDD22042850D" ma:contentTypeVersion="13" ma:contentTypeDescription="Ein neues Dokument erstellen." ma:contentTypeScope="" ma:versionID="68f09c08954fd310698926098024857c">
  <xsd:schema xmlns:xsd="http://www.w3.org/2001/XMLSchema" xmlns:xs="http://www.w3.org/2001/XMLSchema" xmlns:p="http://schemas.microsoft.com/office/2006/metadata/properties" xmlns:ns2="ad877dc1-0fbf-425d-82d0-bf578388bdda" xmlns:ns3="267d945c-83dc-43a8-b4ed-148ef697490f" targetNamespace="http://schemas.microsoft.com/office/2006/metadata/properties" ma:root="true" ma:fieldsID="c84397a9e014b3defe833ba20ae3268e" ns2:_="" ns3:_="">
    <xsd:import namespace="ad877dc1-0fbf-425d-82d0-bf578388bdda"/>
    <xsd:import namespace="267d945c-83dc-43a8-b4ed-148ef6974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7dc1-0fbf-425d-82d0-bf578388b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d945c-83dc-43a8-b4ed-148ef6974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3A3A4-6652-4246-9A26-9C64054DAD3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A2109B-8C9E-4376-86A7-857B56001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77dc1-0fbf-425d-82d0-bf578388bdda"/>
    <ds:schemaRef ds:uri="267d945c-83dc-43a8-b4ed-148ef6974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560D6-8669-4888-99AB-D8BCC1A091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CB9F37-AE8C-43F5-B8AA-D3A86C440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Bericht_ohne_Titelseite.dotx</Template>
  <TotalTime>0</TotalTime>
  <Pages>5</Pages>
  <Words>486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Bericht PtJ Deutsch</vt:lpstr>
    </vt:vector>
  </TitlesOfParts>
  <Company>Projektträger Jülich, Forschungszentrum Jülich GmbH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Bericht PtJ Deutsch</dc:title>
  <dc:creator>Dolk, Ralf</dc:creator>
  <cp:lastModifiedBy>Kausch, Stefan</cp:lastModifiedBy>
  <cp:revision>2</cp:revision>
  <cp:lastPrinted>2021-12-09T14:48:00Z</cp:lastPrinted>
  <dcterms:created xsi:type="dcterms:W3CDTF">2026-01-30T07:44:00Z</dcterms:created>
  <dcterms:modified xsi:type="dcterms:W3CDTF">2026-02-02T09:11:00Z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0x01010095B2A1DC3193214B84CDDDD22042850D</vt:lpwstr>
  </property>
</Properties>
</file>